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bottom w:val="single" w:sz="4" w:space="0" w:color="auto"/>
        </w:tblBorders>
        <w:tblCellMar>
          <w:top w:w="144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  <w:tblDescription w:val="Layout table to enter Logo, Invoice number, Date, Expiration Date, Company Name and Slogan, Address, Phone and Fax numbers, and Email address"/>
      </w:tblPr>
      <w:tblGrid>
        <w:gridCol w:w="247"/>
        <w:gridCol w:w="5601"/>
        <w:gridCol w:w="4606"/>
        <w:gridCol w:w="346"/>
      </w:tblGrid>
      <w:tr w:rsidR="009C5836" w:rsidRPr="001E3C2E" w14:paraId="1CAD4324" w14:textId="77777777" w:rsidTr="001674ED">
        <w:trPr>
          <w:trHeight w:val="668"/>
        </w:trPr>
        <w:tc>
          <w:tcPr>
            <w:tcW w:w="6461" w:type="dxa"/>
            <w:gridSpan w:val="2"/>
            <w:tcBorders>
              <w:top w:val="single" w:sz="4" w:space="0" w:color="365F91" w:themeColor="accent1" w:themeShade="BF"/>
              <w:bottom w:val="nil"/>
            </w:tcBorders>
            <w:tcMar>
              <w:top w:w="0" w:type="dxa"/>
            </w:tcMar>
          </w:tcPr>
          <w:p w14:paraId="41F93AFE" w14:textId="12FC7EB8" w:rsidR="009C5836" w:rsidRPr="001E3C2E" w:rsidRDefault="00482692" w:rsidP="00761383">
            <w:r>
              <w:rPr>
                <w:noProof/>
              </w:rPr>
              <w:drawing>
                <wp:inline distT="0" distB="0" distL="0" distR="0" wp14:anchorId="40D6ABA0" wp14:editId="17909B0B">
                  <wp:extent cx="512064" cy="512064"/>
                  <wp:effectExtent l="0" t="0" r="2540" b="254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5619" cy="515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39" w:type="dxa"/>
            <w:gridSpan w:val="2"/>
            <w:tcBorders>
              <w:top w:val="single" w:sz="4" w:space="0" w:color="365F91" w:themeColor="accent1" w:themeShade="BF"/>
              <w:bottom w:val="nil"/>
            </w:tcBorders>
          </w:tcPr>
          <w:p w14:paraId="1158F49F" w14:textId="1AE279D3" w:rsidR="009C5836" w:rsidRDefault="00F83BC0" w:rsidP="00E27198">
            <w:pPr>
              <w:pStyle w:val="Heading1"/>
            </w:pPr>
            <w:r>
              <w:t>Supported Playscheme</w:t>
            </w:r>
            <w:r w:rsidR="00867C61">
              <w:t xml:space="preserve"> Booking Form</w:t>
            </w:r>
            <w:r w:rsidR="007C03AE">
              <w:t xml:space="preserve"> </w:t>
            </w:r>
            <w:r w:rsidR="00482692">
              <w:t xml:space="preserve"> </w:t>
            </w:r>
          </w:p>
        </w:tc>
      </w:tr>
      <w:tr w:rsidR="009C5836" w:rsidRPr="001E3C2E" w14:paraId="2D5127A2" w14:textId="77777777" w:rsidTr="001674ED">
        <w:trPr>
          <w:trHeight w:val="558"/>
        </w:trPr>
        <w:tc>
          <w:tcPr>
            <w:tcW w:w="6461" w:type="dxa"/>
            <w:gridSpan w:val="2"/>
            <w:tcBorders>
              <w:top w:val="nil"/>
              <w:bottom w:val="nil"/>
            </w:tcBorders>
            <w:tcMar>
              <w:top w:w="0" w:type="dxa"/>
            </w:tcMar>
            <w:vAlign w:val="bottom"/>
          </w:tcPr>
          <w:sdt>
            <w:sdtPr>
              <w:alias w:val="Enter your company name:"/>
              <w:tag w:val="Enter your company name:"/>
              <w:id w:val="963386319"/>
              <w:placeholder>
                <w:docPart w:val="C05A33A8CDE1439C919EF701BD021358"/>
              </w:placeholder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15:appearance w15:val="hidden"/>
              <w:text w:multiLine="1"/>
            </w:sdtPr>
            <w:sdtContent>
              <w:p w14:paraId="3DF58B94" w14:textId="6024AD7F" w:rsidR="009C5836" w:rsidRDefault="00740B4F" w:rsidP="009C5836">
                <w:pPr>
                  <w:pStyle w:val="Name"/>
                </w:pPr>
                <w:r>
                  <w:t>Grow Learn Play project CIC</w:t>
                </w:r>
              </w:p>
            </w:sdtContent>
          </w:sdt>
          <w:p w14:paraId="0FF87BE5" w14:textId="2E5F04C4" w:rsidR="009C5836" w:rsidRDefault="009C5836" w:rsidP="00D36630">
            <w:pPr>
              <w:pStyle w:val="Slogan"/>
              <w:rPr>
                <w:noProof/>
              </w:rPr>
            </w:pPr>
          </w:p>
        </w:tc>
        <w:tc>
          <w:tcPr>
            <w:tcW w:w="4339" w:type="dxa"/>
            <w:gridSpan w:val="2"/>
            <w:tcBorders>
              <w:top w:val="nil"/>
              <w:bottom w:val="nil"/>
            </w:tcBorders>
            <w:vAlign w:val="bottom"/>
          </w:tcPr>
          <w:p w14:paraId="36A68536" w14:textId="7DC70E3C" w:rsidR="009C5836" w:rsidRDefault="00482692" w:rsidP="00482692">
            <w:pPr>
              <w:pStyle w:val="DateandNumber"/>
              <w:jc w:val="center"/>
            </w:pPr>
            <w:r>
              <w:t xml:space="preserve">                </w:t>
            </w:r>
            <w:r w:rsidR="009C5836" w:rsidRPr="005A6D66">
              <w:t xml:space="preserve"> </w:t>
            </w:r>
          </w:p>
        </w:tc>
      </w:tr>
      <w:tr w:rsidR="003A1E70" w:rsidRPr="001E3C2E" w14:paraId="1FE8D6D1" w14:textId="77777777" w:rsidTr="001674ED">
        <w:trPr>
          <w:trHeight w:val="513"/>
        </w:trPr>
        <w:tc>
          <w:tcPr>
            <w:tcW w:w="6461" w:type="dxa"/>
            <w:gridSpan w:val="2"/>
            <w:tcBorders>
              <w:top w:val="nil"/>
              <w:bottom w:val="nil"/>
            </w:tcBorders>
            <w:tcMar>
              <w:top w:w="0" w:type="dxa"/>
              <w:bottom w:w="0" w:type="dxa"/>
            </w:tcMar>
          </w:tcPr>
          <w:p w14:paraId="0746C4E6" w14:textId="77777777" w:rsidR="003A1E70" w:rsidRDefault="00482692" w:rsidP="00D36630">
            <w:r>
              <w:t>East Street Centre,</w:t>
            </w:r>
          </w:p>
          <w:p w14:paraId="1067AC8C" w14:textId="77777777" w:rsidR="00482692" w:rsidRDefault="00482692" w:rsidP="00D36630">
            <w:r>
              <w:t>Calder Close,</w:t>
            </w:r>
          </w:p>
          <w:p w14:paraId="6308F855" w14:textId="77777777" w:rsidR="00482692" w:rsidRDefault="00482692" w:rsidP="00D36630">
            <w:r>
              <w:t>Banbury,</w:t>
            </w:r>
          </w:p>
          <w:tbl>
            <w:tblPr>
              <w:tblpPr w:leftFromText="180" w:rightFromText="180" w:vertAnchor="text" w:horzAnchor="page" w:tblpX="2431" w:tblpY="-259"/>
              <w:tblOverlap w:val="never"/>
              <w:tblW w:w="4090" w:type="pct"/>
              <w:tblLook w:val="0000" w:firstRow="0" w:lastRow="0" w:firstColumn="0" w:lastColumn="0" w:noHBand="0" w:noVBand="0"/>
              <w:tblDescription w:val="Enter Quotation prepared by person name, declaration, Signature to accept, and Thank you message in this table"/>
            </w:tblPr>
            <w:tblGrid>
              <w:gridCol w:w="4596"/>
            </w:tblGrid>
            <w:tr w:rsidR="00D90AD3" w:rsidRPr="001E3C2E" w14:paraId="4F66B4F5" w14:textId="77777777" w:rsidTr="00D90AD3">
              <w:trPr>
                <w:trHeight w:val="686"/>
              </w:trPr>
              <w:tc>
                <w:tcPr>
                  <w:tcW w:w="4657" w:type="dxa"/>
                  <w:tcMar>
                    <w:top w:w="432" w:type="dxa"/>
                    <w:left w:w="115" w:type="dxa"/>
                    <w:bottom w:w="0" w:type="dxa"/>
                    <w:right w:w="115" w:type="dxa"/>
                  </w:tcMar>
                  <w:vAlign w:val="center"/>
                </w:tcPr>
                <w:p w14:paraId="770C7027" w14:textId="7361FAF1" w:rsidR="00D90AD3" w:rsidRDefault="00863D50" w:rsidP="00D90AD3">
                  <w:pPr>
                    <w:pStyle w:val="SmallType"/>
                  </w:pPr>
                  <w:r>
                    <w:t>Payment must be made along with the b</w:t>
                  </w:r>
                  <w:r w:rsidR="00D90AD3">
                    <w:t xml:space="preserve">ooking. </w:t>
                  </w:r>
                  <w:r>
                    <w:t>Once accepted, bookings are non-refundable.</w:t>
                  </w:r>
                </w:p>
                <w:p w14:paraId="33378693" w14:textId="77777777" w:rsidR="00D90AD3" w:rsidRDefault="00D90AD3" w:rsidP="00D90AD3">
                  <w:pPr>
                    <w:pStyle w:val="SmallType"/>
                  </w:pPr>
                  <w:r>
                    <w:t>Account: GLPP 25609362    Sort Code: 30-98-97</w:t>
                  </w:r>
                </w:p>
                <w:p w14:paraId="7432795C" w14:textId="77777777" w:rsidR="00D90AD3" w:rsidRPr="007C7496" w:rsidRDefault="00D90AD3" w:rsidP="00D90AD3">
                  <w:pPr>
                    <w:pStyle w:val="SmallType"/>
                  </w:pPr>
                  <w:r>
                    <w:t xml:space="preserve">All childcare vouchers must be received under Grow Learn Play project CIC </w:t>
                  </w:r>
                </w:p>
              </w:tc>
            </w:tr>
            <w:tr w:rsidR="00D90AD3" w:rsidRPr="001E3C2E" w14:paraId="5026BC58" w14:textId="77777777" w:rsidTr="00732C83">
              <w:trPr>
                <w:trHeight w:val="481"/>
              </w:trPr>
              <w:tc>
                <w:tcPr>
                  <w:tcW w:w="4657" w:type="dxa"/>
                  <w:tcMar>
                    <w:top w:w="115" w:type="dxa"/>
                    <w:left w:w="115" w:type="dxa"/>
                    <w:bottom w:w="0" w:type="dxa"/>
                    <w:right w:w="115" w:type="dxa"/>
                  </w:tcMar>
                  <w:vAlign w:val="center"/>
                </w:tcPr>
                <w:p w14:paraId="323902A2" w14:textId="06D2CB2E" w:rsidR="00D90AD3" w:rsidRDefault="0065426B" w:rsidP="0065426B">
                  <w:pPr>
                    <w:pStyle w:val="Thankyou"/>
                    <w:jc w:val="left"/>
                  </w:pPr>
                  <w:r>
                    <w:t xml:space="preserve">                              THANK YOU FOR YOUR BUSINESS</w:t>
                  </w:r>
                </w:p>
              </w:tc>
            </w:tr>
          </w:tbl>
          <w:p w14:paraId="76EC0246" w14:textId="77777777" w:rsidR="00482692" w:rsidRDefault="00482692" w:rsidP="00D36630">
            <w:r>
              <w:t>Oxfordshire</w:t>
            </w:r>
          </w:p>
          <w:p w14:paraId="5A65C74B" w14:textId="6F68C4A0" w:rsidR="00482692" w:rsidRDefault="00482692" w:rsidP="00D36630">
            <w:r>
              <w:t>OX163WR</w:t>
            </w:r>
          </w:p>
        </w:tc>
        <w:tc>
          <w:tcPr>
            <w:tcW w:w="4339" w:type="dxa"/>
            <w:gridSpan w:val="2"/>
            <w:tcBorders>
              <w:top w:val="nil"/>
              <w:bottom w:val="nil"/>
            </w:tcBorders>
            <w:tcMar>
              <w:bottom w:w="0" w:type="dxa"/>
            </w:tcMar>
          </w:tcPr>
          <w:p w14:paraId="0D9B751F" w14:textId="11108602" w:rsidR="003A1E70" w:rsidRDefault="003A1E70" w:rsidP="00482692">
            <w:pPr>
              <w:pStyle w:val="ExpirationDate"/>
              <w:jc w:val="center"/>
            </w:pPr>
          </w:p>
        </w:tc>
      </w:tr>
      <w:tr w:rsidR="003A1E70" w:rsidRPr="001E3C2E" w14:paraId="527EDB02" w14:textId="77777777" w:rsidTr="001674ED">
        <w:tblPrEx>
          <w:tblBorders>
            <w:bottom w:val="none" w:sz="0" w:space="0" w:color="auto"/>
          </w:tblBorders>
          <w:tblCellMar>
            <w:top w:w="58" w:type="dxa"/>
          </w:tblCellMar>
        </w:tblPrEx>
        <w:trPr>
          <w:trHeight w:val="1184"/>
        </w:trPr>
        <w:tc>
          <w:tcPr>
            <w:tcW w:w="247" w:type="dxa"/>
          </w:tcPr>
          <w:p w14:paraId="24B0E989" w14:textId="5123BE48" w:rsidR="003A1E70" w:rsidRPr="001E3C2E" w:rsidRDefault="003A1E70" w:rsidP="00703C78">
            <w:pPr>
              <w:pStyle w:val="Heading2"/>
            </w:pPr>
          </w:p>
        </w:tc>
        <w:tc>
          <w:tcPr>
            <w:tcW w:w="10126" w:type="dxa"/>
            <w:gridSpan w:val="2"/>
          </w:tcPr>
          <w:tbl>
            <w:tblPr>
              <w:tblpPr w:leftFromText="180" w:rightFromText="180" w:vertAnchor="text" w:horzAnchor="page" w:tblpX="692" w:tblpY="-116"/>
              <w:tblOverlap w:val="never"/>
              <w:tblW w:w="9918" w:type="dxa"/>
              <w:tblBorders>
                <w:top w:val="single" w:sz="12" w:space="0" w:color="365F91" w:themeColor="accent1" w:themeShade="BF"/>
                <w:left w:val="single" w:sz="4" w:space="0" w:color="365F91" w:themeColor="accent1" w:themeShade="BF"/>
                <w:bottom w:val="single" w:sz="4" w:space="0" w:color="365F91" w:themeColor="accent1" w:themeShade="BF"/>
                <w:right w:val="single" w:sz="4" w:space="0" w:color="365F91" w:themeColor="accent1" w:themeShade="BF"/>
                <w:insideH w:val="single" w:sz="4" w:space="0" w:color="365F91" w:themeColor="accent1" w:themeShade="BF"/>
                <w:insideV w:val="single" w:sz="4" w:space="0" w:color="365F91" w:themeColor="accent1" w:themeShade="BF"/>
              </w:tblBorders>
              <w:tblCellMar>
                <w:top w:w="43" w:type="dxa"/>
                <w:left w:w="115" w:type="dxa"/>
                <w:bottom w:w="43" w:type="dxa"/>
                <w:right w:w="115" w:type="dxa"/>
              </w:tblCellMar>
              <w:tblLook w:val="0000" w:firstRow="0" w:lastRow="0" w:firstColumn="0" w:lastColumn="0" w:noHBand="0" w:noVBand="0"/>
              <w:tblDescription w:val="Enter Salesperson name, Job title, Payment Terms, and Due Date in this table"/>
            </w:tblPr>
            <w:tblGrid>
              <w:gridCol w:w="988"/>
              <w:gridCol w:w="400"/>
              <w:gridCol w:w="1056"/>
              <w:gridCol w:w="20"/>
              <w:gridCol w:w="950"/>
              <w:gridCol w:w="1608"/>
              <w:gridCol w:w="1725"/>
              <w:gridCol w:w="1733"/>
              <w:gridCol w:w="1406"/>
              <w:gridCol w:w="32"/>
            </w:tblGrid>
            <w:tr w:rsidR="00402021" w:rsidRPr="001E3C2E" w14:paraId="4575AD5A" w14:textId="69B0BBC5" w:rsidTr="00051A2E">
              <w:trPr>
                <w:gridAfter w:val="1"/>
                <w:wAfter w:w="32" w:type="dxa"/>
                <w:cantSplit/>
                <w:trHeight w:val="251"/>
              </w:trPr>
              <w:tc>
                <w:tcPr>
                  <w:tcW w:w="8480" w:type="dxa"/>
                  <w:gridSpan w:val="8"/>
                  <w:shd w:val="clear" w:color="auto" w:fill="B8CCE4" w:themeFill="accent1" w:themeFillTint="66"/>
                </w:tcPr>
                <w:p w14:paraId="3831721F" w14:textId="610D0C5F" w:rsidR="00402021" w:rsidRDefault="00402021" w:rsidP="001823CA">
                  <w:pPr>
                    <w:pStyle w:val="ColumnHeadings"/>
                    <w:rPr>
                      <w:rFonts w:ascii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sz w:val="20"/>
                      <w:szCs w:val="20"/>
                    </w:rPr>
                    <w:t xml:space="preserve">HOLIDAY CLUB BOOKING FORM </w:t>
                  </w:r>
                </w:p>
              </w:tc>
              <w:tc>
                <w:tcPr>
                  <w:tcW w:w="1406" w:type="dxa"/>
                  <w:shd w:val="clear" w:color="auto" w:fill="B8CCE4" w:themeFill="accent1" w:themeFillTint="66"/>
                </w:tcPr>
                <w:p w14:paraId="3C2062B6" w14:textId="77777777" w:rsidR="00402021" w:rsidRDefault="00402021" w:rsidP="001823CA">
                  <w:pPr>
                    <w:pStyle w:val="ColumnHeadings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</w:tr>
            <w:tr w:rsidR="00402021" w:rsidRPr="001E3C2E" w14:paraId="03B318A6" w14:textId="3D90EA95" w:rsidTr="00051A2E">
              <w:trPr>
                <w:gridAfter w:val="1"/>
                <w:wAfter w:w="32" w:type="dxa"/>
                <w:cantSplit/>
                <w:trHeight w:val="251"/>
              </w:trPr>
              <w:tc>
                <w:tcPr>
                  <w:tcW w:w="2464" w:type="dxa"/>
                  <w:gridSpan w:val="4"/>
                  <w:shd w:val="clear" w:color="auto" w:fill="B8CCE4" w:themeFill="accent1" w:themeFillTint="66"/>
                </w:tcPr>
                <w:p w14:paraId="4E883C59" w14:textId="344605C7" w:rsidR="00402021" w:rsidRPr="001E3C2E" w:rsidRDefault="00402021" w:rsidP="001823CA">
                  <w:pPr>
                    <w:pStyle w:val="ColumnHeadings"/>
                  </w:pPr>
                  <w:r>
                    <w:t xml:space="preserve">Child’s Full Name </w:t>
                  </w:r>
                </w:p>
              </w:tc>
              <w:tc>
                <w:tcPr>
                  <w:tcW w:w="950" w:type="dxa"/>
                  <w:shd w:val="clear" w:color="auto" w:fill="B8CCE4" w:themeFill="accent1" w:themeFillTint="66"/>
                  <w:vAlign w:val="center"/>
                </w:tcPr>
                <w:p w14:paraId="5B7FF653" w14:textId="77777777" w:rsidR="00402021" w:rsidRPr="001E3C2E" w:rsidRDefault="00402021" w:rsidP="001823CA">
                  <w:pPr>
                    <w:pStyle w:val="ColumnHeadings"/>
                  </w:pPr>
                  <w:r>
                    <w:t>Date OF BIRTH</w:t>
                  </w:r>
                </w:p>
              </w:tc>
              <w:tc>
                <w:tcPr>
                  <w:tcW w:w="1608" w:type="dxa"/>
                  <w:shd w:val="clear" w:color="auto" w:fill="B8CCE4" w:themeFill="accent1" w:themeFillTint="66"/>
                </w:tcPr>
                <w:p w14:paraId="62C3A0BE" w14:textId="16007503" w:rsidR="00402021" w:rsidRDefault="00402021" w:rsidP="001823CA">
                  <w:pPr>
                    <w:pStyle w:val="ColumnHeadings"/>
                  </w:pPr>
                  <w:r>
                    <w:t>Address</w:t>
                  </w:r>
                </w:p>
              </w:tc>
              <w:tc>
                <w:tcPr>
                  <w:tcW w:w="1725" w:type="dxa"/>
                  <w:shd w:val="clear" w:color="auto" w:fill="B8CCE4" w:themeFill="accent1" w:themeFillTint="66"/>
                  <w:vAlign w:val="center"/>
                </w:tcPr>
                <w:p w14:paraId="11DDC3F4" w14:textId="0E6EAABB" w:rsidR="00402021" w:rsidRPr="001E3C2E" w:rsidRDefault="00402021" w:rsidP="001823CA">
                  <w:pPr>
                    <w:pStyle w:val="ColumnHeadings"/>
                  </w:pPr>
                  <w:r>
                    <w:t xml:space="preserve">Any known allergies or dietry requirements </w:t>
                  </w:r>
                </w:p>
              </w:tc>
              <w:tc>
                <w:tcPr>
                  <w:tcW w:w="1733" w:type="dxa"/>
                  <w:shd w:val="clear" w:color="auto" w:fill="B8CCE4" w:themeFill="accent1" w:themeFillTint="66"/>
                </w:tcPr>
                <w:p w14:paraId="11EB0A7A" w14:textId="49B8C07F" w:rsidR="00402021" w:rsidRDefault="00402021" w:rsidP="001823CA">
                  <w:pPr>
                    <w:pStyle w:val="ColumnHeadings"/>
                  </w:pPr>
                  <w:r>
                    <w:t>Security Password for pick up</w:t>
                  </w:r>
                </w:p>
              </w:tc>
              <w:tc>
                <w:tcPr>
                  <w:tcW w:w="1406" w:type="dxa"/>
                  <w:shd w:val="clear" w:color="auto" w:fill="B8CCE4" w:themeFill="accent1" w:themeFillTint="66"/>
                </w:tcPr>
                <w:p w14:paraId="7B842699" w14:textId="18738150" w:rsidR="00402021" w:rsidRDefault="00ED4745" w:rsidP="001823CA">
                  <w:pPr>
                    <w:pStyle w:val="ColumnHeadings"/>
                  </w:pPr>
                  <w:r>
                    <w:t xml:space="preserve">TOILET TRAINED? </w:t>
                  </w:r>
                </w:p>
              </w:tc>
            </w:tr>
            <w:tr w:rsidR="00402021" w:rsidRPr="001E3C2E" w14:paraId="1CFA5E68" w14:textId="1263A1F9" w:rsidTr="00051A2E">
              <w:trPr>
                <w:gridAfter w:val="1"/>
                <w:wAfter w:w="32" w:type="dxa"/>
                <w:cantSplit/>
                <w:trHeight w:val="447"/>
              </w:trPr>
              <w:tc>
                <w:tcPr>
                  <w:tcW w:w="988" w:type="dxa"/>
                </w:tcPr>
                <w:p w14:paraId="21F8D27B" w14:textId="39AD7248" w:rsidR="00402021" w:rsidRDefault="00402021" w:rsidP="00425D21">
                  <w:pPr>
                    <w:pStyle w:val="Centered"/>
                    <w:jc w:val="left"/>
                  </w:pPr>
                  <w:r>
                    <w:t>Child 1:</w:t>
                  </w:r>
                </w:p>
              </w:tc>
              <w:tc>
                <w:tcPr>
                  <w:tcW w:w="1476" w:type="dxa"/>
                  <w:gridSpan w:val="3"/>
                </w:tcPr>
                <w:p w14:paraId="20732451" w14:textId="77777777" w:rsidR="00402021" w:rsidRDefault="00402021" w:rsidP="000934F7">
                  <w:pPr>
                    <w:pStyle w:val="Centered"/>
                    <w:jc w:val="left"/>
                  </w:pPr>
                </w:p>
                <w:p w14:paraId="7D52F64C" w14:textId="77777777" w:rsidR="00402021" w:rsidRDefault="00402021" w:rsidP="000934F7">
                  <w:pPr>
                    <w:pStyle w:val="Centered"/>
                    <w:jc w:val="left"/>
                  </w:pPr>
                </w:p>
                <w:p w14:paraId="31741921" w14:textId="77777777" w:rsidR="00402021" w:rsidRDefault="00402021" w:rsidP="000934F7">
                  <w:pPr>
                    <w:pStyle w:val="Centered"/>
                    <w:jc w:val="left"/>
                  </w:pPr>
                </w:p>
                <w:p w14:paraId="08C543D7" w14:textId="541AC4B2" w:rsidR="00402021" w:rsidRPr="00761383" w:rsidRDefault="00402021" w:rsidP="000934F7">
                  <w:pPr>
                    <w:pStyle w:val="Centered"/>
                    <w:jc w:val="left"/>
                  </w:pPr>
                </w:p>
              </w:tc>
              <w:tc>
                <w:tcPr>
                  <w:tcW w:w="950" w:type="dxa"/>
                  <w:vAlign w:val="center"/>
                </w:tcPr>
                <w:p w14:paraId="12C8570A" w14:textId="1FCFD384" w:rsidR="00402021" w:rsidRPr="00761383" w:rsidRDefault="00402021" w:rsidP="00425D21">
                  <w:pPr>
                    <w:pStyle w:val="Centered"/>
                    <w:jc w:val="left"/>
                  </w:pPr>
                </w:p>
              </w:tc>
              <w:tc>
                <w:tcPr>
                  <w:tcW w:w="1608" w:type="dxa"/>
                </w:tcPr>
                <w:p w14:paraId="4AC284FC" w14:textId="77777777" w:rsidR="00402021" w:rsidRDefault="00402021" w:rsidP="00CA2F33">
                  <w:pPr>
                    <w:pStyle w:val="Centered"/>
                  </w:pPr>
                </w:p>
                <w:p w14:paraId="16B800DF" w14:textId="77777777" w:rsidR="00402021" w:rsidRPr="008E76D4" w:rsidRDefault="00402021" w:rsidP="008E76D4"/>
              </w:tc>
              <w:tc>
                <w:tcPr>
                  <w:tcW w:w="1725" w:type="dxa"/>
                  <w:vAlign w:val="center"/>
                </w:tcPr>
                <w:p w14:paraId="2F424914" w14:textId="643D1769" w:rsidR="00402021" w:rsidRPr="00761383" w:rsidRDefault="00402021" w:rsidP="008E76D4">
                  <w:pPr>
                    <w:pStyle w:val="Centered"/>
                    <w:jc w:val="left"/>
                  </w:pPr>
                </w:p>
              </w:tc>
              <w:tc>
                <w:tcPr>
                  <w:tcW w:w="1733" w:type="dxa"/>
                </w:tcPr>
                <w:p w14:paraId="7764A221" w14:textId="77777777" w:rsidR="00402021" w:rsidRPr="00761383" w:rsidRDefault="00402021" w:rsidP="00CA2F33">
                  <w:pPr>
                    <w:pStyle w:val="Centered"/>
                  </w:pPr>
                </w:p>
              </w:tc>
              <w:tc>
                <w:tcPr>
                  <w:tcW w:w="1406" w:type="dxa"/>
                </w:tcPr>
                <w:p w14:paraId="134980F0" w14:textId="77777777" w:rsidR="00402021" w:rsidRPr="00761383" w:rsidRDefault="00402021" w:rsidP="00CA2F33">
                  <w:pPr>
                    <w:pStyle w:val="Centered"/>
                  </w:pPr>
                </w:p>
              </w:tc>
            </w:tr>
            <w:tr w:rsidR="00402021" w:rsidRPr="001E3C2E" w14:paraId="7DFAB183" w14:textId="1C547845" w:rsidTr="00051A2E">
              <w:trPr>
                <w:gridAfter w:val="1"/>
                <w:wAfter w:w="32" w:type="dxa"/>
                <w:cantSplit/>
                <w:trHeight w:val="251"/>
              </w:trPr>
              <w:tc>
                <w:tcPr>
                  <w:tcW w:w="988" w:type="dxa"/>
                </w:tcPr>
                <w:p w14:paraId="5C9DDD54" w14:textId="2D26B7A5" w:rsidR="00402021" w:rsidRDefault="00402021" w:rsidP="00425D21">
                  <w:pPr>
                    <w:pStyle w:val="Centered"/>
                    <w:jc w:val="left"/>
                  </w:pPr>
                  <w:r>
                    <w:t>Child 2:</w:t>
                  </w:r>
                </w:p>
                <w:p w14:paraId="67E71F70" w14:textId="77777777" w:rsidR="00402021" w:rsidRDefault="00402021" w:rsidP="001823CA">
                  <w:pPr>
                    <w:pStyle w:val="Centered"/>
                  </w:pPr>
                </w:p>
              </w:tc>
              <w:tc>
                <w:tcPr>
                  <w:tcW w:w="1476" w:type="dxa"/>
                  <w:gridSpan w:val="3"/>
                </w:tcPr>
                <w:p w14:paraId="72FA8C58" w14:textId="77777777" w:rsidR="00402021" w:rsidRDefault="00402021" w:rsidP="000934F7">
                  <w:pPr>
                    <w:pStyle w:val="Centered"/>
                    <w:jc w:val="left"/>
                  </w:pPr>
                </w:p>
                <w:p w14:paraId="435844D7" w14:textId="77777777" w:rsidR="00402021" w:rsidRDefault="00402021" w:rsidP="000934F7">
                  <w:pPr>
                    <w:pStyle w:val="Centered"/>
                    <w:jc w:val="left"/>
                  </w:pPr>
                </w:p>
                <w:p w14:paraId="43A1CD60" w14:textId="77777777" w:rsidR="00402021" w:rsidRDefault="00402021" w:rsidP="000934F7">
                  <w:pPr>
                    <w:pStyle w:val="Centered"/>
                    <w:jc w:val="left"/>
                  </w:pPr>
                </w:p>
                <w:p w14:paraId="15022540" w14:textId="1B7BCE53" w:rsidR="00402021" w:rsidRDefault="00402021" w:rsidP="000934F7">
                  <w:pPr>
                    <w:pStyle w:val="Centered"/>
                    <w:jc w:val="left"/>
                  </w:pPr>
                </w:p>
              </w:tc>
              <w:tc>
                <w:tcPr>
                  <w:tcW w:w="950" w:type="dxa"/>
                  <w:vAlign w:val="center"/>
                </w:tcPr>
                <w:p w14:paraId="0E5BD19C" w14:textId="77777777" w:rsidR="00402021" w:rsidRPr="00761383" w:rsidRDefault="00402021" w:rsidP="001823CA">
                  <w:pPr>
                    <w:pStyle w:val="Centered"/>
                  </w:pPr>
                </w:p>
              </w:tc>
              <w:tc>
                <w:tcPr>
                  <w:tcW w:w="1608" w:type="dxa"/>
                </w:tcPr>
                <w:p w14:paraId="7384FA7A" w14:textId="77777777" w:rsidR="00402021" w:rsidRPr="00761383" w:rsidRDefault="00402021" w:rsidP="00CA2F33">
                  <w:pPr>
                    <w:pStyle w:val="Centered"/>
                  </w:pPr>
                </w:p>
              </w:tc>
              <w:tc>
                <w:tcPr>
                  <w:tcW w:w="1725" w:type="dxa"/>
                  <w:vAlign w:val="center"/>
                </w:tcPr>
                <w:p w14:paraId="4F8A0BFC" w14:textId="77777777" w:rsidR="00402021" w:rsidRPr="00761383" w:rsidRDefault="00402021" w:rsidP="00CA2F33">
                  <w:pPr>
                    <w:pStyle w:val="Centered"/>
                  </w:pPr>
                </w:p>
              </w:tc>
              <w:tc>
                <w:tcPr>
                  <w:tcW w:w="1733" w:type="dxa"/>
                </w:tcPr>
                <w:p w14:paraId="65F7521D" w14:textId="77777777" w:rsidR="00402021" w:rsidRPr="00761383" w:rsidRDefault="00402021" w:rsidP="00CA2F33">
                  <w:pPr>
                    <w:pStyle w:val="Centered"/>
                  </w:pPr>
                </w:p>
              </w:tc>
              <w:tc>
                <w:tcPr>
                  <w:tcW w:w="1406" w:type="dxa"/>
                </w:tcPr>
                <w:p w14:paraId="6F96BAD1" w14:textId="77777777" w:rsidR="00402021" w:rsidRPr="00761383" w:rsidRDefault="00402021" w:rsidP="00CA2F33">
                  <w:pPr>
                    <w:pStyle w:val="Centered"/>
                  </w:pPr>
                </w:p>
              </w:tc>
            </w:tr>
            <w:tr w:rsidR="00402021" w:rsidRPr="001E3C2E" w14:paraId="398B471F" w14:textId="5C4741C0" w:rsidTr="00051A2E">
              <w:trPr>
                <w:gridAfter w:val="1"/>
                <w:wAfter w:w="32" w:type="dxa"/>
                <w:cantSplit/>
                <w:trHeight w:val="251"/>
              </w:trPr>
              <w:tc>
                <w:tcPr>
                  <w:tcW w:w="988" w:type="dxa"/>
                </w:tcPr>
                <w:p w14:paraId="1FDE4736" w14:textId="08302B85" w:rsidR="00402021" w:rsidRDefault="00402021" w:rsidP="00425D21">
                  <w:pPr>
                    <w:pStyle w:val="Centered"/>
                    <w:jc w:val="left"/>
                  </w:pPr>
                  <w:r>
                    <w:t>Child 3:</w:t>
                  </w:r>
                </w:p>
                <w:p w14:paraId="27971BB6" w14:textId="77777777" w:rsidR="00402021" w:rsidRDefault="00402021" w:rsidP="001823CA">
                  <w:pPr>
                    <w:pStyle w:val="Centered"/>
                  </w:pPr>
                </w:p>
              </w:tc>
              <w:tc>
                <w:tcPr>
                  <w:tcW w:w="1476" w:type="dxa"/>
                  <w:gridSpan w:val="3"/>
                </w:tcPr>
                <w:p w14:paraId="081604FA" w14:textId="77777777" w:rsidR="00402021" w:rsidRDefault="00402021" w:rsidP="000934F7">
                  <w:pPr>
                    <w:pStyle w:val="Centered"/>
                    <w:jc w:val="left"/>
                  </w:pPr>
                </w:p>
                <w:p w14:paraId="738BD015" w14:textId="77777777" w:rsidR="00402021" w:rsidRDefault="00402021" w:rsidP="000934F7">
                  <w:pPr>
                    <w:pStyle w:val="Centered"/>
                    <w:jc w:val="left"/>
                  </w:pPr>
                </w:p>
                <w:p w14:paraId="00BF7A80" w14:textId="77777777" w:rsidR="00402021" w:rsidRDefault="00402021" w:rsidP="000934F7">
                  <w:pPr>
                    <w:pStyle w:val="Centered"/>
                    <w:jc w:val="left"/>
                  </w:pPr>
                </w:p>
                <w:p w14:paraId="36341CC4" w14:textId="24B8CD30" w:rsidR="00402021" w:rsidRDefault="00402021" w:rsidP="000934F7">
                  <w:pPr>
                    <w:pStyle w:val="Centered"/>
                    <w:jc w:val="left"/>
                  </w:pPr>
                </w:p>
              </w:tc>
              <w:tc>
                <w:tcPr>
                  <w:tcW w:w="950" w:type="dxa"/>
                  <w:vAlign w:val="center"/>
                </w:tcPr>
                <w:p w14:paraId="08405D07" w14:textId="77777777" w:rsidR="00402021" w:rsidRPr="00761383" w:rsidRDefault="00402021" w:rsidP="001823CA">
                  <w:pPr>
                    <w:pStyle w:val="Centered"/>
                  </w:pPr>
                </w:p>
              </w:tc>
              <w:tc>
                <w:tcPr>
                  <w:tcW w:w="1608" w:type="dxa"/>
                </w:tcPr>
                <w:p w14:paraId="283D9682" w14:textId="77777777" w:rsidR="00402021" w:rsidRPr="00761383" w:rsidRDefault="00402021" w:rsidP="00CA2F33">
                  <w:pPr>
                    <w:pStyle w:val="Centered"/>
                  </w:pPr>
                </w:p>
              </w:tc>
              <w:tc>
                <w:tcPr>
                  <w:tcW w:w="1725" w:type="dxa"/>
                  <w:vAlign w:val="center"/>
                </w:tcPr>
                <w:p w14:paraId="5DC3BF35" w14:textId="77777777" w:rsidR="00402021" w:rsidRPr="00761383" w:rsidRDefault="00402021" w:rsidP="00CA2F33">
                  <w:pPr>
                    <w:pStyle w:val="Centered"/>
                  </w:pPr>
                </w:p>
              </w:tc>
              <w:tc>
                <w:tcPr>
                  <w:tcW w:w="1733" w:type="dxa"/>
                </w:tcPr>
                <w:p w14:paraId="22F7ACD5" w14:textId="77777777" w:rsidR="00402021" w:rsidRPr="00761383" w:rsidRDefault="00402021" w:rsidP="00CA2F33">
                  <w:pPr>
                    <w:pStyle w:val="Centered"/>
                  </w:pPr>
                </w:p>
              </w:tc>
              <w:tc>
                <w:tcPr>
                  <w:tcW w:w="1406" w:type="dxa"/>
                </w:tcPr>
                <w:p w14:paraId="34B25684" w14:textId="77777777" w:rsidR="00402021" w:rsidRPr="00761383" w:rsidRDefault="00402021" w:rsidP="00CA2F33">
                  <w:pPr>
                    <w:pStyle w:val="Centered"/>
                  </w:pPr>
                </w:p>
              </w:tc>
            </w:tr>
            <w:tr w:rsidR="00402021" w:rsidRPr="001E3C2E" w14:paraId="15CA72DE" w14:textId="1697C8B6" w:rsidTr="00051A2E">
              <w:trPr>
                <w:gridAfter w:val="1"/>
                <w:wAfter w:w="32" w:type="dxa"/>
                <w:cantSplit/>
                <w:trHeight w:val="251"/>
              </w:trPr>
              <w:tc>
                <w:tcPr>
                  <w:tcW w:w="988" w:type="dxa"/>
                </w:tcPr>
                <w:p w14:paraId="74966866" w14:textId="37703AD4" w:rsidR="00402021" w:rsidRDefault="00402021" w:rsidP="008E76D4">
                  <w:pPr>
                    <w:pStyle w:val="Centered"/>
                    <w:jc w:val="left"/>
                  </w:pPr>
                  <w:r>
                    <w:t>Child 4:</w:t>
                  </w:r>
                </w:p>
              </w:tc>
              <w:tc>
                <w:tcPr>
                  <w:tcW w:w="1476" w:type="dxa"/>
                  <w:gridSpan w:val="3"/>
                </w:tcPr>
                <w:p w14:paraId="07173C07" w14:textId="77777777" w:rsidR="00402021" w:rsidRDefault="00402021" w:rsidP="000934F7">
                  <w:pPr>
                    <w:pStyle w:val="Centered"/>
                    <w:jc w:val="left"/>
                  </w:pPr>
                </w:p>
                <w:p w14:paraId="2B48077A" w14:textId="77777777" w:rsidR="00402021" w:rsidRDefault="00402021" w:rsidP="000934F7">
                  <w:pPr>
                    <w:pStyle w:val="Centered"/>
                    <w:jc w:val="left"/>
                  </w:pPr>
                </w:p>
                <w:p w14:paraId="72D3ACAE" w14:textId="77777777" w:rsidR="00402021" w:rsidRDefault="00402021" w:rsidP="000934F7">
                  <w:pPr>
                    <w:pStyle w:val="Centered"/>
                    <w:jc w:val="left"/>
                  </w:pPr>
                </w:p>
                <w:p w14:paraId="17D1179C" w14:textId="10BC6B36" w:rsidR="00402021" w:rsidRDefault="00402021" w:rsidP="000934F7">
                  <w:pPr>
                    <w:pStyle w:val="Centered"/>
                    <w:jc w:val="left"/>
                  </w:pPr>
                </w:p>
              </w:tc>
              <w:tc>
                <w:tcPr>
                  <w:tcW w:w="950" w:type="dxa"/>
                  <w:vAlign w:val="center"/>
                </w:tcPr>
                <w:p w14:paraId="4B836794" w14:textId="77777777" w:rsidR="00402021" w:rsidRPr="00761383" w:rsidRDefault="00402021" w:rsidP="001823CA">
                  <w:pPr>
                    <w:pStyle w:val="Centered"/>
                  </w:pPr>
                </w:p>
              </w:tc>
              <w:tc>
                <w:tcPr>
                  <w:tcW w:w="1608" w:type="dxa"/>
                </w:tcPr>
                <w:p w14:paraId="0B29838B" w14:textId="77777777" w:rsidR="00402021" w:rsidRPr="00761383" w:rsidRDefault="00402021" w:rsidP="00CA2F33">
                  <w:pPr>
                    <w:pStyle w:val="Centered"/>
                  </w:pPr>
                </w:p>
              </w:tc>
              <w:tc>
                <w:tcPr>
                  <w:tcW w:w="1725" w:type="dxa"/>
                  <w:vAlign w:val="center"/>
                </w:tcPr>
                <w:p w14:paraId="52A818C1" w14:textId="77777777" w:rsidR="00402021" w:rsidRPr="00761383" w:rsidRDefault="00402021" w:rsidP="00CA2F33">
                  <w:pPr>
                    <w:pStyle w:val="Centered"/>
                  </w:pPr>
                </w:p>
              </w:tc>
              <w:tc>
                <w:tcPr>
                  <w:tcW w:w="1733" w:type="dxa"/>
                </w:tcPr>
                <w:p w14:paraId="6CA07D99" w14:textId="77777777" w:rsidR="00402021" w:rsidRPr="00761383" w:rsidRDefault="00402021" w:rsidP="00CA2F33">
                  <w:pPr>
                    <w:pStyle w:val="Centered"/>
                  </w:pPr>
                </w:p>
              </w:tc>
              <w:tc>
                <w:tcPr>
                  <w:tcW w:w="1406" w:type="dxa"/>
                </w:tcPr>
                <w:p w14:paraId="57FB9CCC" w14:textId="77777777" w:rsidR="00402021" w:rsidRPr="00761383" w:rsidRDefault="00402021" w:rsidP="00CA2F33">
                  <w:pPr>
                    <w:pStyle w:val="Centered"/>
                  </w:pPr>
                </w:p>
              </w:tc>
            </w:tr>
            <w:tr w:rsidR="00162453" w:rsidRPr="001E3C2E" w14:paraId="5A7688CD" w14:textId="218A1698" w:rsidTr="008F2B7D">
              <w:trPr>
                <w:gridAfter w:val="1"/>
                <w:wAfter w:w="32" w:type="dxa"/>
                <w:cantSplit/>
                <w:trHeight w:val="251"/>
              </w:trPr>
              <w:tc>
                <w:tcPr>
                  <w:tcW w:w="9886" w:type="dxa"/>
                  <w:gridSpan w:val="9"/>
                  <w:shd w:val="clear" w:color="auto" w:fill="B8CCE4" w:themeFill="accent1" w:themeFillTint="66"/>
                </w:tcPr>
                <w:p w14:paraId="49918C2D" w14:textId="55BACD34" w:rsidR="00162453" w:rsidRPr="0060498C" w:rsidRDefault="00162453" w:rsidP="0060498C">
                  <w:pPr>
                    <w:pStyle w:val="Centered"/>
                    <w:rPr>
                      <w:b/>
                      <w:bCs/>
                    </w:rPr>
                  </w:pPr>
                  <w:r w:rsidRPr="0060498C">
                    <w:rPr>
                      <w:b/>
                      <w:bCs/>
                    </w:rPr>
                    <w:t>PARENTS INFORMATION</w:t>
                  </w:r>
                </w:p>
              </w:tc>
            </w:tr>
            <w:tr w:rsidR="00162453" w:rsidRPr="001E3C2E" w14:paraId="452C159F" w14:textId="18871BE0" w:rsidTr="000A7B7F">
              <w:trPr>
                <w:gridAfter w:val="1"/>
                <w:wAfter w:w="32" w:type="dxa"/>
                <w:cantSplit/>
                <w:trHeight w:val="251"/>
              </w:trPr>
              <w:tc>
                <w:tcPr>
                  <w:tcW w:w="2464" w:type="dxa"/>
                  <w:gridSpan w:val="4"/>
                  <w:shd w:val="clear" w:color="auto" w:fill="B8CCE4" w:themeFill="accent1" w:themeFillTint="66"/>
                </w:tcPr>
                <w:p w14:paraId="76CB25F5" w14:textId="7B583BBF" w:rsidR="00162453" w:rsidRDefault="00162453" w:rsidP="000934F7">
                  <w:pPr>
                    <w:pStyle w:val="Centered"/>
                    <w:jc w:val="left"/>
                  </w:pPr>
                  <w:r>
                    <w:t>PARENTS FULL NAME</w:t>
                  </w:r>
                </w:p>
              </w:tc>
              <w:tc>
                <w:tcPr>
                  <w:tcW w:w="2558" w:type="dxa"/>
                  <w:gridSpan w:val="2"/>
                  <w:shd w:val="clear" w:color="auto" w:fill="B8CCE4" w:themeFill="accent1" w:themeFillTint="66"/>
                  <w:vAlign w:val="center"/>
                </w:tcPr>
                <w:p w14:paraId="38D462EE" w14:textId="1E644084" w:rsidR="00162453" w:rsidRPr="00761383" w:rsidRDefault="00162453" w:rsidP="00CA2F33">
                  <w:pPr>
                    <w:pStyle w:val="Centered"/>
                  </w:pPr>
                  <w:r>
                    <w:t>ADDRESS</w:t>
                  </w:r>
                </w:p>
              </w:tc>
              <w:tc>
                <w:tcPr>
                  <w:tcW w:w="1725" w:type="dxa"/>
                  <w:shd w:val="clear" w:color="auto" w:fill="B8CCE4" w:themeFill="accent1" w:themeFillTint="66"/>
                  <w:vAlign w:val="center"/>
                </w:tcPr>
                <w:p w14:paraId="46E40E57" w14:textId="3198A825" w:rsidR="00162453" w:rsidRPr="00761383" w:rsidRDefault="00162453" w:rsidP="00CA2F33">
                  <w:pPr>
                    <w:pStyle w:val="Centered"/>
                  </w:pPr>
                  <w:r>
                    <w:t>EMAIL ADDRESS</w:t>
                  </w:r>
                </w:p>
              </w:tc>
              <w:tc>
                <w:tcPr>
                  <w:tcW w:w="3139" w:type="dxa"/>
                  <w:gridSpan w:val="2"/>
                  <w:shd w:val="clear" w:color="auto" w:fill="B8CCE4" w:themeFill="accent1" w:themeFillTint="66"/>
                </w:tcPr>
                <w:p w14:paraId="124511D5" w14:textId="3AE849D0" w:rsidR="00162453" w:rsidRDefault="00162453" w:rsidP="00CA2F33">
                  <w:pPr>
                    <w:pStyle w:val="Centered"/>
                  </w:pPr>
                  <w:r>
                    <w:t>CONTACT NUMBER</w:t>
                  </w:r>
                </w:p>
              </w:tc>
            </w:tr>
            <w:tr w:rsidR="00162453" w:rsidRPr="001E3C2E" w14:paraId="5FC5EBD1" w14:textId="64AA7988" w:rsidTr="00BA794A">
              <w:trPr>
                <w:gridAfter w:val="1"/>
                <w:wAfter w:w="32" w:type="dxa"/>
                <w:cantSplit/>
                <w:trHeight w:val="251"/>
              </w:trPr>
              <w:tc>
                <w:tcPr>
                  <w:tcW w:w="988" w:type="dxa"/>
                </w:tcPr>
                <w:p w14:paraId="053F711C" w14:textId="21499169" w:rsidR="00162453" w:rsidRDefault="00162453" w:rsidP="00425D21">
                  <w:pPr>
                    <w:pStyle w:val="Centered"/>
                    <w:jc w:val="left"/>
                  </w:pPr>
                  <w:r>
                    <w:t>Parent 1:</w:t>
                  </w:r>
                </w:p>
              </w:tc>
              <w:tc>
                <w:tcPr>
                  <w:tcW w:w="1476" w:type="dxa"/>
                  <w:gridSpan w:val="3"/>
                </w:tcPr>
                <w:p w14:paraId="7E0C8422" w14:textId="77777777" w:rsidR="00162453" w:rsidRDefault="00162453" w:rsidP="000934F7">
                  <w:pPr>
                    <w:pStyle w:val="Centered"/>
                    <w:jc w:val="left"/>
                  </w:pPr>
                </w:p>
                <w:p w14:paraId="6DE2E8AF" w14:textId="77777777" w:rsidR="00162453" w:rsidRDefault="00162453" w:rsidP="000934F7">
                  <w:pPr>
                    <w:pStyle w:val="Centered"/>
                    <w:jc w:val="left"/>
                  </w:pPr>
                </w:p>
              </w:tc>
              <w:tc>
                <w:tcPr>
                  <w:tcW w:w="2558" w:type="dxa"/>
                  <w:gridSpan w:val="2"/>
                  <w:vAlign w:val="center"/>
                </w:tcPr>
                <w:p w14:paraId="4CE82366" w14:textId="77777777" w:rsidR="00162453" w:rsidRDefault="00162453" w:rsidP="00CA2F33">
                  <w:pPr>
                    <w:pStyle w:val="Centered"/>
                  </w:pPr>
                </w:p>
                <w:p w14:paraId="05249F09" w14:textId="77777777" w:rsidR="00162453" w:rsidRDefault="00162453" w:rsidP="00CA2F33">
                  <w:pPr>
                    <w:pStyle w:val="Centered"/>
                  </w:pPr>
                </w:p>
                <w:p w14:paraId="2AE0B830" w14:textId="77777777" w:rsidR="00162453" w:rsidRPr="00761383" w:rsidRDefault="00162453" w:rsidP="00CA2F33">
                  <w:pPr>
                    <w:pStyle w:val="Centered"/>
                  </w:pPr>
                </w:p>
              </w:tc>
              <w:tc>
                <w:tcPr>
                  <w:tcW w:w="1725" w:type="dxa"/>
                  <w:vAlign w:val="center"/>
                </w:tcPr>
                <w:p w14:paraId="0A06D8DD" w14:textId="77777777" w:rsidR="00162453" w:rsidRPr="00761383" w:rsidRDefault="00162453" w:rsidP="00CA2F33">
                  <w:pPr>
                    <w:pStyle w:val="Centered"/>
                  </w:pPr>
                </w:p>
              </w:tc>
              <w:tc>
                <w:tcPr>
                  <w:tcW w:w="3139" w:type="dxa"/>
                  <w:gridSpan w:val="2"/>
                </w:tcPr>
                <w:p w14:paraId="7B054273" w14:textId="77777777" w:rsidR="00162453" w:rsidRPr="00761383" w:rsidRDefault="00162453" w:rsidP="00CA2F33">
                  <w:pPr>
                    <w:pStyle w:val="Centered"/>
                  </w:pPr>
                </w:p>
              </w:tc>
            </w:tr>
            <w:tr w:rsidR="00162453" w:rsidRPr="001E3C2E" w14:paraId="455816C4" w14:textId="245865FA" w:rsidTr="007F5050">
              <w:trPr>
                <w:gridAfter w:val="1"/>
                <w:wAfter w:w="32" w:type="dxa"/>
                <w:cantSplit/>
                <w:trHeight w:val="251"/>
              </w:trPr>
              <w:tc>
                <w:tcPr>
                  <w:tcW w:w="988" w:type="dxa"/>
                </w:tcPr>
                <w:p w14:paraId="3AE28AAB" w14:textId="22788B7C" w:rsidR="00162453" w:rsidRDefault="00162453" w:rsidP="00425D21">
                  <w:pPr>
                    <w:pStyle w:val="Centered"/>
                    <w:jc w:val="left"/>
                  </w:pPr>
                  <w:r>
                    <w:t xml:space="preserve">Parent 2: </w:t>
                  </w:r>
                </w:p>
              </w:tc>
              <w:tc>
                <w:tcPr>
                  <w:tcW w:w="1476" w:type="dxa"/>
                  <w:gridSpan w:val="3"/>
                </w:tcPr>
                <w:p w14:paraId="51DFD182" w14:textId="77777777" w:rsidR="00162453" w:rsidRDefault="00162453" w:rsidP="000934F7">
                  <w:pPr>
                    <w:pStyle w:val="Centered"/>
                    <w:jc w:val="left"/>
                  </w:pPr>
                </w:p>
                <w:p w14:paraId="1FEEA328" w14:textId="77777777" w:rsidR="00162453" w:rsidRDefault="00162453" w:rsidP="000934F7">
                  <w:pPr>
                    <w:pStyle w:val="Centered"/>
                    <w:jc w:val="left"/>
                  </w:pPr>
                </w:p>
              </w:tc>
              <w:tc>
                <w:tcPr>
                  <w:tcW w:w="2558" w:type="dxa"/>
                  <w:gridSpan w:val="2"/>
                  <w:vAlign w:val="center"/>
                </w:tcPr>
                <w:p w14:paraId="3680A2F8" w14:textId="77777777" w:rsidR="00162453" w:rsidRDefault="00162453" w:rsidP="00CA2F33">
                  <w:pPr>
                    <w:pStyle w:val="Centered"/>
                  </w:pPr>
                </w:p>
                <w:p w14:paraId="0775A1E0" w14:textId="77777777" w:rsidR="00162453" w:rsidRDefault="00162453" w:rsidP="00CA2F33">
                  <w:pPr>
                    <w:pStyle w:val="Centered"/>
                  </w:pPr>
                </w:p>
                <w:p w14:paraId="16435487" w14:textId="77777777" w:rsidR="00162453" w:rsidRPr="00761383" w:rsidRDefault="00162453" w:rsidP="00CA2F33">
                  <w:pPr>
                    <w:pStyle w:val="Centered"/>
                  </w:pPr>
                </w:p>
              </w:tc>
              <w:tc>
                <w:tcPr>
                  <w:tcW w:w="1725" w:type="dxa"/>
                  <w:vAlign w:val="center"/>
                </w:tcPr>
                <w:p w14:paraId="300E8ADF" w14:textId="77777777" w:rsidR="00162453" w:rsidRPr="00761383" w:rsidRDefault="00162453" w:rsidP="00CA2F33">
                  <w:pPr>
                    <w:pStyle w:val="Centered"/>
                  </w:pPr>
                </w:p>
              </w:tc>
              <w:tc>
                <w:tcPr>
                  <w:tcW w:w="3139" w:type="dxa"/>
                  <w:gridSpan w:val="2"/>
                </w:tcPr>
                <w:p w14:paraId="6E4CE3AF" w14:textId="77777777" w:rsidR="00162453" w:rsidRPr="00761383" w:rsidRDefault="00162453" w:rsidP="00CA2F33">
                  <w:pPr>
                    <w:pStyle w:val="Centered"/>
                  </w:pPr>
                </w:p>
              </w:tc>
            </w:tr>
            <w:tr w:rsidR="00162453" w:rsidRPr="001E3C2E" w14:paraId="3B0C3B3D" w14:textId="4A0DBA89" w:rsidTr="00CC039A">
              <w:trPr>
                <w:gridAfter w:val="1"/>
                <w:wAfter w:w="32" w:type="dxa"/>
                <w:cantSplit/>
                <w:trHeight w:val="251"/>
              </w:trPr>
              <w:tc>
                <w:tcPr>
                  <w:tcW w:w="9886" w:type="dxa"/>
                  <w:gridSpan w:val="9"/>
                  <w:shd w:val="clear" w:color="auto" w:fill="B8CCE4" w:themeFill="accent1" w:themeFillTint="66"/>
                </w:tcPr>
                <w:p w14:paraId="0BB9F8DB" w14:textId="3D479AF3" w:rsidR="00162453" w:rsidRDefault="00162453" w:rsidP="00CA2F33">
                  <w:pPr>
                    <w:pStyle w:val="Centered"/>
                  </w:pPr>
                  <w:r w:rsidRPr="00ED4745">
                    <w:rPr>
                      <w:b/>
                      <w:bCs/>
                    </w:rPr>
                    <w:t xml:space="preserve">ADDITIONAL EMERGENCY CONTACTS </w:t>
                  </w:r>
                </w:p>
              </w:tc>
            </w:tr>
            <w:tr w:rsidR="00162453" w:rsidRPr="001E3C2E" w14:paraId="1109D20C" w14:textId="5792CBEA" w:rsidTr="00AE3CA0">
              <w:trPr>
                <w:gridAfter w:val="1"/>
                <w:wAfter w:w="32" w:type="dxa"/>
                <w:cantSplit/>
                <w:trHeight w:val="251"/>
              </w:trPr>
              <w:tc>
                <w:tcPr>
                  <w:tcW w:w="2464" w:type="dxa"/>
                  <w:gridSpan w:val="4"/>
                  <w:shd w:val="clear" w:color="auto" w:fill="B8CCE4" w:themeFill="accent1" w:themeFillTint="66"/>
                </w:tcPr>
                <w:p w14:paraId="1C503280" w14:textId="28F536D7" w:rsidR="00162453" w:rsidRDefault="00162453" w:rsidP="000934F7">
                  <w:pPr>
                    <w:pStyle w:val="Centered"/>
                    <w:jc w:val="left"/>
                  </w:pPr>
                  <w:r>
                    <w:t xml:space="preserve">ADULTS FULL NAME </w:t>
                  </w:r>
                </w:p>
              </w:tc>
              <w:tc>
                <w:tcPr>
                  <w:tcW w:w="2558" w:type="dxa"/>
                  <w:gridSpan w:val="2"/>
                  <w:shd w:val="clear" w:color="auto" w:fill="B8CCE4" w:themeFill="accent1" w:themeFillTint="66"/>
                  <w:vAlign w:val="center"/>
                </w:tcPr>
                <w:p w14:paraId="4BAE15CA" w14:textId="51FB72C5" w:rsidR="00162453" w:rsidRPr="00761383" w:rsidRDefault="00162453" w:rsidP="00CA2F33">
                  <w:pPr>
                    <w:pStyle w:val="Centered"/>
                  </w:pPr>
                  <w:r>
                    <w:t xml:space="preserve">CONTACT NUMBER </w:t>
                  </w:r>
                </w:p>
              </w:tc>
              <w:tc>
                <w:tcPr>
                  <w:tcW w:w="1725" w:type="dxa"/>
                  <w:shd w:val="clear" w:color="auto" w:fill="B8CCE4" w:themeFill="accent1" w:themeFillTint="66"/>
                  <w:vAlign w:val="center"/>
                </w:tcPr>
                <w:p w14:paraId="7086D68C" w14:textId="2833A3CA" w:rsidR="00162453" w:rsidRPr="00761383" w:rsidRDefault="00162453" w:rsidP="00CA2F33">
                  <w:pPr>
                    <w:pStyle w:val="Centered"/>
                  </w:pPr>
                  <w:r>
                    <w:t>RELATIONSHIP TO CHILD</w:t>
                  </w:r>
                </w:p>
              </w:tc>
              <w:tc>
                <w:tcPr>
                  <w:tcW w:w="3139" w:type="dxa"/>
                  <w:gridSpan w:val="2"/>
                  <w:shd w:val="clear" w:color="auto" w:fill="B8CCE4" w:themeFill="accent1" w:themeFillTint="66"/>
                </w:tcPr>
                <w:p w14:paraId="6F6810ED" w14:textId="77777777" w:rsidR="00162453" w:rsidRDefault="00162453" w:rsidP="00CA2F33">
                  <w:pPr>
                    <w:pStyle w:val="Centered"/>
                  </w:pPr>
                  <w:r>
                    <w:t>CONSENT TO PICK UP</w:t>
                  </w:r>
                </w:p>
                <w:p w14:paraId="35A5B8C2" w14:textId="31AE235A" w:rsidR="00162453" w:rsidRDefault="00162453" w:rsidP="00CA2F33">
                  <w:pPr>
                    <w:pStyle w:val="Centered"/>
                  </w:pPr>
                  <w:r>
                    <w:t>(YES or NO)</w:t>
                  </w:r>
                </w:p>
              </w:tc>
            </w:tr>
            <w:tr w:rsidR="00162453" w:rsidRPr="001E3C2E" w14:paraId="410CE40B" w14:textId="09486D31" w:rsidTr="007D2D93">
              <w:trPr>
                <w:gridAfter w:val="1"/>
                <w:wAfter w:w="32" w:type="dxa"/>
                <w:cantSplit/>
                <w:trHeight w:val="251"/>
              </w:trPr>
              <w:tc>
                <w:tcPr>
                  <w:tcW w:w="2464" w:type="dxa"/>
                  <w:gridSpan w:val="4"/>
                </w:tcPr>
                <w:p w14:paraId="1CD547E9" w14:textId="77777777" w:rsidR="00162453" w:rsidRDefault="00162453" w:rsidP="000934F7">
                  <w:pPr>
                    <w:pStyle w:val="Centered"/>
                    <w:jc w:val="left"/>
                  </w:pPr>
                </w:p>
              </w:tc>
              <w:tc>
                <w:tcPr>
                  <w:tcW w:w="2558" w:type="dxa"/>
                  <w:gridSpan w:val="2"/>
                  <w:vAlign w:val="center"/>
                </w:tcPr>
                <w:p w14:paraId="4E49FC64" w14:textId="77777777" w:rsidR="00162453" w:rsidRDefault="00162453" w:rsidP="00CA2F33">
                  <w:pPr>
                    <w:pStyle w:val="Centered"/>
                  </w:pPr>
                </w:p>
                <w:p w14:paraId="3D346A2B" w14:textId="77777777" w:rsidR="00162453" w:rsidRPr="00761383" w:rsidRDefault="00162453" w:rsidP="00F83BC0">
                  <w:pPr>
                    <w:pStyle w:val="Centered"/>
                    <w:jc w:val="left"/>
                  </w:pPr>
                </w:p>
              </w:tc>
              <w:tc>
                <w:tcPr>
                  <w:tcW w:w="1725" w:type="dxa"/>
                  <w:vAlign w:val="center"/>
                </w:tcPr>
                <w:p w14:paraId="1ED9DA20" w14:textId="77777777" w:rsidR="00162453" w:rsidRPr="00761383" w:rsidRDefault="00162453" w:rsidP="00CA2F33">
                  <w:pPr>
                    <w:pStyle w:val="Centered"/>
                  </w:pPr>
                </w:p>
              </w:tc>
              <w:tc>
                <w:tcPr>
                  <w:tcW w:w="3139" w:type="dxa"/>
                  <w:gridSpan w:val="2"/>
                </w:tcPr>
                <w:p w14:paraId="3A91B25D" w14:textId="77777777" w:rsidR="00162453" w:rsidRPr="00761383" w:rsidRDefault="00162453" w:rsidP="00CA2F33">
                  <w:pPr>
                    <w:pStyle w:val="Centered"/>
                  </w:pPr>
                </w:p>
              </w:tc>
            </w:tr>
            <w:tr w:rsidR="00162453" w:rsidRPr="001E3C2E" w14:paraId="38744BB0" w14:textId="69ECCF1B" w:rsidTr="00595CD4">
              <w:trPr>
                <w:gridAfter w:val="1"/>
                <w:wAfter w:w="32" w:type="dxa"/>
                <w:cantSplit/>
                <w:trHeight w:val="251"/>
              </w:trPr>
              <w:tc>
                <w:tcPr>
                  <w:tcW w:w="2464" w:type="dxa"/>
                  <w:gridSpan w:val="4"/>
                </w:tcPr>
                <w:p w14:paraId="74B6B0E0" w14:textId="77777777" w:rsidR="00162453" w:rsidRDefault="00162453" w:rsidP="000934F7">
                  <w:pPr>
                    <w:pStyle w:val="Centered"/>
                    <w:jc w:val="left"/>
                  </w:pPr>
                </w:p>
              </w:tc>
              <w:tc>
                <w:tcPr>
                  <w:tcW w:w="2558" w:type="dxa"/>
                  <w:gridSpan w:val="2"/>
                  <w:vAlign w:val="center"/>
                </w:tcPr>
                <w:p w14:paraId="348C3576" w14:textId="77777777" w:rsidR="00162453" w:rsidRDefault="00162453" w:rsidP="00CA2F33">
                  <w:pPr>
                    <w:pStyle w:val="Centered"/>
                  </w:pPr>
                </w:p>
                <w:p w14:paraId="7B9CEC03" w14:textId="77777777" w:rsidR="00162453" w:rsidRDefault="00162453" w:rsidP="00F83BC0">
                  <w:pPr>
                    <w:pStyle w:val="Centered"/>
                    <w:jc w:val="left"/>
                  </w:pPr>
                </w:p>
                <w:p w14:paraId="1FAC694E" w14:textId="77777777" w:rsidR="006A2CF5" w:rsidRPr="00761383" w:rsidRDefault="006A2CF5" w:rsidP="00F83BC0">
                  <w:pPr>
                    <w:pStyle w:val="Centered"/>
                    <w:jc w:val="left"/>
                  </w:pPr>
                </w:p>
              </w:tc>
              <w:tc>
                <w:tcPr>
                  <w:tcW w:w="1725" w:type="dxa"/>
                  <w:vAlign w:val="center"/>
                </w:tcPr>
                <w:p w14:paraId="3450866A" w14:textId="77777777" w:rsidR="00162453" w:rsidRPr="00761383" w:rsidRDefault="00162453" w:rsidP="00CA2F33">
                  <w:pPr>
                    <w:pStyle w:val="Centered"/>
                  </w:pPr>
                </w:p>
              </w:tc>
              <w:tc>
                <w:tcPr>
                  <w:tcW w:w="3139" w:type="dxa"/>
                  <w:gridSpan w:val="2"/>
                </w:tcPr>
                <w:p w14:paraId="3CD23E0A" w14:textId="77777777" w:rsidR="00162453" w:rsidRPr="00761383" w:rsidRDefault="00162453" w:rsidP="00CA2F33">
                  <w:pPr>
                    <w:pStyle w:val="Centered"/>
                  </w:pPr>
                </w:p>
              </w:tc>
            </w:tr>
            <w:tr w:rsidR="00162453" w:rsidRPr="001E3C2E" w14:paraId="76736512" w14:textId="301BBC06" w:rsidTr="00001FE7">
              <w:trPr>
                <w:gridAfter w:val="1"/>
                <w:wAfter w:w="32" w:type="dxa"/>
                <w:cantSplit/>
                <w:trHeight w:val="251"/>
              </w:trPr>
              <w:tc>
                <w:tcPr>
                  <w:tcW w:w="2464" w:type="dxa"/>
                  <w:gridSpan w:val="4"/>
                </w:tcPr>
                <w:p w14:paraId="040AED48" w14:textId="77777777" w:rsidR="00162453" w:rsidRDefault="00162453" w:rsidP="000934F7">
                  <w:pPr>
                    <w:pStyle w:val="Centered"/>
                    <w:jc w:val="left"/>
                  </w:pPr>
                </w:p>
                <w:p w14:paraId="01412596" w14:textId="77777777" w:rsidR="00162453" w:rsidRDefault="00162453" w:rsidP="000934F7">
                  <w:pPr>
                    <w:pStyle w:val="Centered"/>
                    <w:jc w:val="left"/>
                  </w:pPr>
                </w:p>
                <w:p w14:paraId="54D3B8AB" w14:textId="77777777" w:rsidR="00162453" w:rsidRDefault="00162453" w:rsidP="000934F7">
                  <w:pPr>
                    <w:pStyle w:val="Centered"/>
                    <w:jc w:val="left"/>
                  </w:pPr>
                </w:p>
              </w:tc>
              <w:tc>
                <w:tcPr>
                  <w:tcW w:w="2558" w:type="dxa"/>
                  <w:gridSpan w:val="2"/>
                  <w:vAlign w:val="center"/>
                </w:tcPr>
                <w:p w14:paraId="4D163CE4" w14:textId="77777777" w:rsidR="00162453" w:rsidRDefault="00162453" w:rsidP="00CA2F33">
                  <w:pPr>
                    <w:pStyle w:val="Centered"/>
                  </w:pPr>
                </w:p>
                <w:p w14:paraId="5960697D" w14:textId="77777777" w:rsidR="00162453" w:rsidRPr="00761383" w:rsidRDefault="00162453" w:rsidP="00F83BC0">
                  <w:pPr>
                    <w:pStyle w:val="Centered"/>
                    <w:jc w:val="left"/>
                  </w:pPr>
                </w:p>
              </w:tc>
              <w:tc>
                <w:tcPr>
                  <w:tcW w:w="1725" w:type="dxa"/>
                  <w:vAlign w:val="center"/>
                </w:tcPr>
                <w:p w14:paraId="62BBB36E" w14:textId="77777777" w:rsidR="00162453" w:rsidRPr="00761383" w:rsidRDefault="00162453" w:rsidP="00CA2F33">
                  <w:pPr>
                    <w:pStyle w:val="Centered"/>
                  </w:pPr>
                </w:p>
              </w:tc>
              <w:tc>
                <w:tcPr>
                  <w:tcW w:w="3139" w:type="dxa"/>
                  <w:gridSpan w:val="2"/>
                </w:tcPr>
                <w:p w14:paraId="3309055A" w14:textId="77777777" w:rsidR="00162453" w:rsidRPr="00761383" w:rsidRDefault="00162453" w:rsidP="00CA2F33">
                  <w:pPr>
                    <w:pStyle w:val="Centered"/>
                  </w:pPr>
                </w:p>
              </w:tc>
            </w:tr>
            <w:tr w:rsidR="00051A2E" w:rsidRPr="001E3C2E" w14:paraId="5BBC2BF9" w14:textId="65557DA6" w:rsidTr="00051A2E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cantSplit/>
                <w:trHeight w:val="251"/>
              </w:trPr>
              <w:tc>
                <w:tcPr>
                  <w:tcW w:w="1388" w:type="dxa"/>
                  <w:gridSpan w:val="2"/>
                  <w:tcBorders>
                    <w:top w:val="single" w:sz="12" w:space="0" w:color="365F91" w:themeColor="accent1" w:themeShade="BF"/>
                    <w:left w:val="single" w:sz="4" w:space="0" w:color="365F91" w:themeColor="accent1" w:themeShade="BF"/>
                    <w:bottom w:val="single" w:sz="4" w:space="0" w:color="365F91" w:themeColor="accent1" w:themeShade="BF"/>
                    <w:right w:val="single" w:sz="4" w:space="0" w:color="365F91" w:themeColor="accent1" w:themeShade="BF"/>
                  </w:tcBorders>
                  <w:shd w:val="clear" w:color="auto" w:fill="B8CCE4" w:themeFill="accent1" w:themeFillTint="66"/>
                  <w:vAlign w:val="center"/>
                </w:tcPr>
                <w:p w14:paraId="4AB0FE48" w14:textId="04BD13CA" w:rsidR="00051A2E" w:rsidRPr="001E3C2E" w:rsidRDefault="00051A2E" w:rsidP="000502B4">
                  <w:pPr>
                    <w:pStyle w:val="ColumnHeadings"/>
                  </w:pPr>
                  <w:r>
                    <w:lastRenderedPageBreak/>
                    <w:t>Days</w:t>
                  </w:r>
                </w:p>
              </w:tc>
              <w:tc>
                <w:tcPr>
                  <w:tcW w:w="1056" w:type="dxa"/>
                  <w:tcBorders>
                    <w:top w:val="single" w:sz="12" w:space="0" w:color="365F91" w:themeColor="accent1" w:themeShade="BF"/>
                    <w:left w:val="single" w:sz="4" w:space="0" w:color="365F91" w:themeColor="accent1" w:themeShade="BF"/>
                    <w:bottom w:val="single" w:sz="4" w:space="0" w:color="365F91" w:themeColor="accent1" w:themeShade="BF"/>
                    <w:right w:val="single" w:sz="4" w:space="0" w:color="365F91" w:themeColor="accent1" w:themeShade="BF"/>
                  </w:tcBorders>
                  <w:shd w:val="clear" w:color="auto" w:fill="B8CCE4" w:themeFill="accent1" w:themeFillTint="66"/>
                </w:tcPr>
                <w:p w14:paraId="1DC94618" w14:textId="77777777" w:rsidR="00051A2E" w:rsidRDefault="00051A2E" w:rsidP="000502B4">
                  <w:pPr>
                    <w:pStyle w:val="ColumnHeadings"/>
                    <w:jc w:val="left"/>
                  </w:pPr>
                </w:p>
                <w:p w14:paraId="0A10704B" w14:textId="4C4C14DD" w:rsidR="00051A2E" w:rsidRDefault="00051A2E" w:rsidP="001823CA">
                  <w:pPr>
                    <w:pStyle w:val="ColumnHeadings"/>
                  </w:pPr>
                  <w:r>
                    <w:t xml:space="preserve">dates </w:t>
                  </w:r>
                </w:p>
              </w:tc>
              <w:tc>
                <w:tcPr>
                  <w:tcW w:w="970" w:type="dxa"/>
                  <w:gridSpan w:val="2"/>
                  <w:tcBorders>
                    <w:top w:val="single" w:sz="12" w:space="0" w:color="365F91" w:themeColor="accent1" w:themeShade="BF"/>
                    <w:left w:val="single" w:sz="4" w:space="0" w:color="365F91" w:themeColor="accent1" w:themeShade="BF"/>
                    <w:bottom w:val="single" w:sz="4" w:space="0" w:color="365F91" w:themeColor="accent1" w:themeShade="BF"/>
                    <w:right w:val="single" w:sz="4" w:space="0" w:color="365F91" w:themeColor="accent1" w:themeShade="BF"/>
                  </w:tcBorders>
                  <w:shd w:val="clear" w:color="auto" w:fill="B8CCE4" w:themeFill="accent1" w:themeFillTint="66"/>
                  <w:vAlign w:val="center"/>
                </w:tcPr>
                <w:p w14:paraId="446180D7" w14:textId="376E94EB" w:rsidR="00051A2E" w:rsidRDefault="00051A2E" w:rsidP="00C403B7">
                  <w:pPr>
                    <w:pStyle w:val="ColumnHeadings"/>
                    <w:jc w:val="left"/>
                  </w:pPr>
                  <w:r>
                    <w:t>SESSION</w:t>
                  </w:r>
                </w:p>
                <w:p w14:paraId="251F80D8" w14:textId="12B78B88" w:rsidR="00F83BC0" w:rsidRDefault="00F83BC0" w:rsidP="00C403B7">
                  <w:pPr>
                    <w:pStyle w:val="ColumnHeadings"/>
                    <w:jc w:val="left"/>
                  </w:pPr>
                  <w:r>
                    <w:t>9-3</w:t>
                  </w:r>
                </w:p>
                <w:p w14:paraId="0317E9C6" w14:textId="34C6BA55" w:rsidR="00051A2E" w:rsidRPr="001E3C2E" w:rsidRDefault="00051A2E" w:rsidP="00C403B7">
                  <w:pPr>
                    <w:pStyle w:val="ColumnHeadings"/>
                    <w:jc w:val="left"/>
                  </w:pPr>
                  <w:r>
                    <w:t>£</w:t>
                  </w:r>
                  <w:r w:rsidR="00F83BC0">
                    <w:t>30</w:t>
                  </w:r>
                  <w:r>
                    <w:t>.00</w:t>
                  </w:r>
                </w:p>
              </w:tc>
              <w:tc>
                <w:tcPr>
                  <w:tcW w:w="6504" w:type="dxa"/>
                  <w:gridSpan w:val="5"/>
                  <w:tcBorders>
                    <w:top w:val="single" w:sz="12" w:space="0" w:color="365F91" w:themeColor="accent1" w:themeShade="BF"/>
                    <w:left w:val="single" w:sz="4" w:space="0" w:color="365F91" w:themeColor="accent1" w:themeShade="BF"/>
                    <w:right w:val="single" w:sz="4" w:space="0" w:color="365F91" w:themeColor="accent1" w:themeShade="BF"/>
                  </w:tcBorders>
                  <w:shd w:val="clear" w:color="auto" w:fill="B8CCE4" w:themeFill="accent1" w:themeFillTint="66"/>
                  <w:vAlign w:val="center"/>
                </w:tcPr>
                <w:p w14:paraId="1BC241F1" w14:textId="65FA192F" w:rsidR="00051A2E" w:rsidRDefault="00051A2E" w:rsidP="00F546C7">
                  <w:pPr>
                    <w:pStyle w:val="ColumnHeadings"/>
                  </w:pPr>
                  <w:r>
                    <w:t>Additional NOTES</w:t>
                  </w:r>
                </w:p>
              </w:tc>
            </w:tr>
            <w:tr w:rsidR="00051A2E" w:rsidRPr="00761383" w14:paraId="246C427C" w14:textId="0EB229C9" w:rsidTr="00051A2E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cantSplit/>
                <w:trHeight w:val="251"/>
              </w:trPr>
              <w:tc>
                <w:tcPr>
                  <w:tcW w:w="1388" w:type="dxa"/>
                  <w:gridSpan w:val="2"/>
                  <w:tcBorders>
                    <w:top w:val="single" w:sz="4" w:space="0" w:color="365F91" w:themeColor="accent1" w:themeShade="BF"/>
                    <w:left w:val="single" w:sz="4" w:space="0" w:color="365F91" w:themeColor="accent1" w:themeShade="BF"/>
                    <w:bottom w:val="single" w:sz="4" w:space="0" w:color="365F91" w:themeColor="accent1" w:themeShade="BF"/>
                    <w:right w:val="single" w:sz="4" w:space="0" w:color="365F91" w:themeColor="accent1" w:themeShade="BF"/>
                  </w:tcBorders>
                  <w:vAlign w:val="center"/>
                </w:tcPr>
                <w:p w14:paraId="7A98A264" w14:textId="1B0837E5" w:rsidR="00F83BC0" w:rsidRPr="001E3C2E" w:rsidRDefault="00F83BC0" w:rsidP="00F83BC0">
                  <w:pPr>
                    <w:jc w:val="center"/>
                  </w:pPr>
                  <w:r>
                    <w:t>Monday</w:t>
                  </w:r>
                </w:p>
                <w:p w14:paraId="54857212" w14:textId="36BFF62B" w:rsidR="00051A2E" w:rsidRPr="001E3C2E" w:rsidRDefault="00051A2E" w:rsidP="00F83BC0"/>
              </w:tc>
              <w:tc>
                <w:tcPr>
                  <w:tcW w:w="1056" w:type="dxa"/>
                  <w:tcBorders>
                    <w:top w:val="single" w:sz="4" w:space="0" w:color="365F91" w:themeColor="accent1" w:themeShade="BF"/>
                    <w:left w:val="single" w:sz="4" w:space="0" w:color="365F91" w:themeColor="accent1" w:themeShade="BF"/>
                    <w:bottom w:val="single" w:sz="4" w:space="0" w:color="365F91" w:themeColor="accent1" w:themeShade="BF"/>
                    <w:right w:val="single" w:sz="4" w:space="0" w:color="365F91" w:themeColor="accent1" w:themeShade="BF"/>
                  </w:tcBorders>
                </w:tcPr>
                <w:p w14:paraId="68A5FFF7" w14:textId="27C6B0D8" w:rsidR="00051A2E" w:rsidRPr="001E3C2E" w:rsidRDefault="00051A2E" w:rsidP="001823CA">
                  <w:r>
                    <w:t>26</w:t>
                  </w:r>
                  <w:r w:rsidR="00F83BC0" w:rsidRPr="00F83BC0">
                    <w:rPr>
                      <w:vertAlign w:val="superscript"/>
                    </w:rPr>
                    <w:t>th</w:t>
                  </w:r>
                  <w:r w:rsidR="00F83BC0">
                    <w:t xml:space="preserve"> October </w:t>
                  </w:r>
                </w:p>
              </w:tc>
              <w:tc>
                <w:tcPr>
                  <w:tcW w:w="970" w:type="dxa"/>
                  <w:gridSpan w:val="2"/>
                  <w:tcBorders>
                    <w:top w:val="single" w:sz="4" w:space="0" w:color="365F91" w:themeColor="accent1" w:themeShade="BF"/>
                    <w:left w:val="single" w:sz="4" w:space="0" w:color="365F91" w:themeColor="accent1" w:themeShade="BF"/>
                    <w:bottom w:val="single" w:sz="4" w:space="0" w:color="365F91" w:themeColor="accent1" w:themeShade="BF"/>
                    <w:right w:val="single" w:sz="4" w:space="0" w:color="365F91" w:themeColor="accent1" w:themeShade="BF"/>
                  </w:tcBorders>
                  <w:vAlign w:val="center"/>
                </w:tcPr>
                <w:p w14:paraId="1E75F601" w14:textId="5A84A26A" w:rsidR="00051A2E" w:rsidRPr="001E3C2E" w:rsidRDefault="00051A2E" w:rsidP="00DF78EF">
                  <w:pPr>
                    <w:jc w:val="center"/>
                  </w:pPr>
                </w:p>
              </w:tc>
              <w:tc>
                <w:tcPr>
                  <w:tcW w:w="6504" w:type="dxa"/>
                  <w:gridSpan w:val="5"/>
                  <w:vMerge w:val="restart"/>
                  <w:tcBorders>
                    <w:left w:val="single" w:sz="4" w:space="0" w:color="365F91" w:themeColor="accent1" w:themeShade="BF"/>
                    <w:right w:val="single" w:sz="4" w:space="0" w:color="365F91" w:themeColor="accent1" w:themeShade="BF"/>
                  </w:tcBorders>
                  <w:shd w:val="clear" w:color="auto" w:fill="FFFFFF" w:themeFill="background1"/>
                  <w:tcMar>
                    <w:left w:w="216" w:type="dxa"/>
                    <w:right w:w="216" w:type="dxa"/>
                  </w:tcMar>
                  <w:vAlign w:val="center"/>
                </w:tcPr>
                <w:p w14:paraId="63F9B0C0" w14:textId="77777777" w:rsidR="00051A2E" w:rsidRPr="00761383" w:rsidRDefault="00051A2E" w:rsidP="001823CA">
                  <w:pPr>
                    <w:pStyle w:val="Amount"/>
                  </w:pPr>
                </w:p>
              </w:tc>
            </w:tr>
            <w:tr w:rsidR="00051A2E" w:rsidRPr="00761383" w14:paraId="0B051271" w14:textId="6A41D6E8" w:rsidTr="00051A2E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cantSplit/>
                <w:trHeight w:val="251"/>
              </w:trPr>
              <w:tc>
                <w:tcPr>
                  <w:tcW w:w="1388" w:type="dxa"/>
                  <w:gridSpan w:val="2"/>
                  <w:tcBorders>
                    <w:top w:val="single" w:sz="4" w:space="0" w:color="365F91" w:themeColor="accent1" w:themeShade="BF"/>
                    <w:left w:val="single" w:sz="4" w:space="0" w:color="365F91" w:themeColor="accent1" w:themeShade="BF"/>
                    <w:bottom w:val="single" w:sz="4" w:space="0" w:color="365F91" w:themeColor="accent1" w:themeShade="BF"/>
                    <w:right w:val="single" w:sz="4" w:space="0" w:color="365F91" w:themeColor="accent1" w:themeShade="BF"/>
                  </w:tcBorders>
                  <w:vAlign w:val="center"/>
                </w:tcPr>
                <w:p w14:paraId="683F460B" w14:textId="3FFAFEA8" w:rsidR="00051A2E" w:rsidRPr="001E3C2E" w:rsidRDefault="00F83BC0" w:rsidP="00F83BC0">
                  <w:pPr>
                    <w:jc w:val="center"/>
                  </w:pPr>
                  <w:r>
                    <w:t>Thursday</w:t>
                  </w:r>
                </w:p>
              </w:tc>
              <w:tc>
                <w:tcPr>
                  <w:tcW w:w="1056" w:type="dxa"/>
                  <w:tcBorders>
                    <w:top w:val="single" w:sz="4" w:space="0" w:color="365F91" w:themeColor="accent1" w:themeShade="BF"/>
                    <w:left w:val="single" w:sz="4" w:space="0" w:color="365F91" w:themeColor="accent1" w:themeShade="BF"/>
                    <w:bottom w:val="single" w:sz="4" w:space="0" w:color="365F91" w:themeColor="accent1" w:themeShade="BF"/>
                    <w:right w:val="single" w:sz="4" w:space="0" w:color="365F91" w:themeColor="accent1" w:themeShade="BF"/>
                  </w:tcBorders>
                </w:tcPr>
                <w:p w14:paraId="4DB3D42F" w14:textId="6875007D" w:rsidR="00051A2E" w:rsidRPr="001E3C2E" w:rsidRDefault="00051A2E" w:rsidP="001823CA">
                  <w:r>
                    <w:t>2</w:t>
                  </w:r>
                  <w:r w:rsidR="00F83BC0">
                    <w:t>9</w:t>
                  </w:r>
                  <w:r w:rsidR="00F83BC0" w:rsidRPr="00F83BC0">
                    <w:rPr>
                      <w:vertAlign w:val="superscript"/>
                    </w:rPr>
                    <w:t>th</w:t>
                  </w:r>
                  <w:r w:rsidR="00F83BC0">
                    <w:t xml:space="preserve"> October </w:t>
                  </w:r>
                </w:p>
              </w:tc>
              <w:tc>
                <w:tcPr>
                  <w:tcW w:w="970" w:type="dxa"/>
                  <w:gridSpan w:val="2"/>
                  <w:tcBorders>
                    <w:top w:val="single" w:sz="4" w:space="0" w:color="365F91" w:themeColor="accent1" w:themeShade="BF"/>
                    <w:left w:val="single" w:sz="4" w:space="0" w:color="365F91" w:themeColor="accent1" w:themeShade="BF"/>
                    <w:bottom w:val="single" w:sz="4" w:space="0" w:color="365F91" w:themeColor="accent1" w:themeShade="BF"/>
                    <w:right w:val="single" w:sz="4" w:space="0" w:color="365F91" w:themeColor="accent1" w:themeShade="BF"/>
                  </w:tcBorders>
                  <w:vAlign w:val="center"/>
                </w:tcPr>
                <w:p w14:paraId="5E6EFA46" w14:textId="38D7E688" w:rsidR="00051A2E" w:rsidRPr="001E3C2E" w:rsidRDefault="00051A2E" w:rsidP="001823CA"/>
              </w:tc>
              <w:tc>
                <w:tcPr>
                  <w:tcW w:w="6504" w:type="dxa"/>
                  <w:gridSpan w:val="5"/>
                  <w:vMerge/>
                  <w:tcBorders>
                    <w:left w:val="single" w:sz="4" w:space="0" w:color="365F91" w:themeColor="accent1" w:themeShade="BF"/>
                    <w:right w:val="single" w:sz="4" w:space="0" w:color="365F91" w:themeColor="accent1" w:themeShade="BF"/>
                  </w:tcBorders>
                  <w:shd w:val="clear" w:color="auto" w:fill="FFFFFF" w:themeFill="background1"/>
                  <w:tcMar>
                    <w:left w:w="216" w:type="dxa"/>
                    <w:right w:w="216" w:type="dxa"/>
                  </w:tcMar>
                  <w:vAlign w:val="center"/>
                </w:tcPr>
                <w:p w14:paraId="7ADE5F0A" w14:textId="77777777" w:rsidR="00051A2E" w:rsidRPr="00761383" w:rsidRDefault="00051A2E" w:rsidP="001823CA">
                  <w:pPr>
                    <w:pStyle w:val="Amount"/>
                  </w:pPr>
                </w:p>
              </w:tc>
            </w:tr>
          </w:tbl>
          <w:p w14:paraId="56C12A3F" w14:textId="214C2F14" w:rsidR="003A1E70" w:rsidRPr="00353A58" w:rsidRDefault="003A1E70" w:rsidP="00D3663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7" w:type="dxa"/>
          </w:tcPr>
          <w:p w14:paraId="4B7E974A" w14:textId="77777777" w:rsidR="003A1E70" w:rsidRPr="001E3C2E" w:rsidRDefault="003A1E70" w:rsidP="00DF7693"/>
        </w:tc>
      </w:tr>
    </w:tbl>
    <w:p w14:paraId="6AA9DC97" w14:textId="0C0CC84F" w:rsidR="00D90AD3" w:rsidRDefault="00D90AD3">
      <w:pPr>
        <w:sectPr w:rsidR="00D90AD3" w:rsidSect="0062216C">
          <w:pgSz w:w="12240" w:h="15840" w:code="1"/>
          <w:pgMar w:top="720" w:right="720" w:bottom="720" w:left="720" w:header="0" w:footer="0" w:gutter="0"/>
          <w:cols w:space="720"/>
          <w:docGrid w:linePitch="360"/>
        </w:sectPr>
      </w:pPr>
    </w:p>
    <w:p w14:paraId="52606B19" w14:textId="77777777" w:rsidR="00D90AD3" w:rsidRPr="00D90AD3" w:rsidRDefault="00D90AD3" w:rsidP="006E384D"/>
    <w:sectPr w:rsidR="00D90AD3" w:rsidRPr="00D90AD3" w:rsidSect="0062216C">
      <w:type w:val="continuous"/>
      <w:pgSz w:w="12240" w:h="15840" w:code="1"/>
      <w:pgMar w:top="720" w:right="1152" w:bottom="864" w:left="1152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7D6F3" w14:textId="77777777" w:rsidR="004F3FAE" w:rsidRDefault="004F3FAE">
      <w:r>
        <w:separator/>
      </w:r>
    </w:p>
  </w:endnote>
  <w:endnote w:type="continuationSeparator" w:id="0">
    <w:p w14:paraId="649C12D8" w14:textId="77777777" w:rsidR="004F3FAE" w:rsidRDefault="004F3FAE">
      <w:r>
        <w:continuationSeparator/>
      </w:r>
    </w:p>
  </w:endnote>
  <w:endnote w:type="continuationNotice" w:id="1">
    <w:p w14:paraId="5BA0A935" w14:textId="77777777" w:rsidR="004F3FAE" w:rsidRDefault="004F3FA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GMaruGothicMPRO">
    <w:charset w:val="80"/>
    <w:family w:val="swiss"/>
    <w:pitch w:val="variable"/>
    <w:sig w:usb0="E00002FF" w:usb1="2AC7EDFE" w:usb2="00000012" w:usb3="00000000" w:csb0="0002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C96B1" w14:textId="77777777" w:rsidR="004F3FAE" w:rsidRDefault="004F3FAE">
      <w:r>
        <w:separator/>
      </w:r>
    </w:p>
  </w:footnote>
  <w:footnote w:type="continuationSeparator" w:id="0">
    <w:p w14:paraId="61C9AB08" w14:textId="77777777" w:rsidR="004F3FAE" w:rsidRDefault="004F3FAE">
      <w:r>
        <w:continuationSeparator/>
      </w:r>
    </w:p>
  </w:footnote>
  <w:footnote w:type="continuationNotice" w:id="1">
    <w:p w14:paraId="4631B516" w14:textId="77777777" w:rsidR="004F3FAE" w:rsidRDefault="004F3FAE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7563A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7D0AB8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30A8D8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CBA94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DCC217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DA95F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92C41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33A0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4948A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BFA9E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A2311D"/>
    <w:multiLevelType w:val="hybridMultilevel"/>
    <w:tmpl w:val="B64E4A0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72B2751F"/>
    <w:multiLevelType w:val="hybridMultilevel"/>
    <w:tmpl w:val="DE88B224"/>
    <w:lvl w:ilvl="0" w:tplc="A8427020">
      <w:start w:val="1"/>
      <w:numFmt w:val="decimal"/>
      <w:lvlText w:val="%1."/>
      <w:lvlJc w:val="left"/>
      <w:pPr>
        <w:tabs>
          <w:tab w:val="num" w:pos="288"/>
        </w:tabs>
        <w:ind w:left="288" w:hanging="288"/>
      </w:pPr>
      <w:rPr>
        <w:rFonts w:ascii="Arial" w:hAnsi="Arial"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58874673">
    <w:abstractNumId w:val="10"/>
  </w:num>
  <w:num w:numId="2" w16cid:durableId="1163276111">
    <w:abstractNumId w:val="11"/>
  </w:num>
  <w:num w:numId="3" w16cid:durableId="1877498318">
    <w:abstractNumId w:val="9"/>
  </w:num>
  <w:num w:numId="4" w16cid:durableId="511072227">
    <w:abstractNumId w:val="7"/>
  </w:num>
  <w:num w:numId="5" w16cid:durableId="1290819125">
    <w:abstractNumId w:val="6"/>
  </w:num>
  <w:num w:numId="6" w16cid:durableId="1993829033">
    <w:abstractNumId w:val="5"/>
  </w:num>
  <w:num w:numId="7" w16cid:durableId="1571621747">
    <w:abstractNumId w:val="4"/>
  </w:num>
  <w:num w:numId="8" w16cid:durableId="144972868">
    <w:abstractNumId w:val="8"/>
  </w:num>
  <w:num w:numId="9" w16cid:durableId="1555509994">
    <w:abstractNumId w:val="3"/>
  </w:num>
  <w:num w:numId="10" w16cid:durableId="167015896">
    <w:abstractNumId w:val="2"/>
  </w:num>
  <w:num w:numId="11" w16cid:durableId="984509077">
    <w:abstractNumId w:val="1"/>
  </w:num>
  <w:num w:numId="12" w16cid:durableId="10634842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7824" w:allStyles="0" w:customStyles="0" w:latentStyles="1" w:stylesInUse="0" w:headingStyles="1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noPunctuationKerning/>
  <w:characterSpacingControl w:val="doNotCompress"/>
  <w:hdrShapeDefaults>
    <o:shapedefaults v:ext="edit" spidmax="2050">
      <o:colormru v:ext="edit" colors="#3b5e91,#c6d4e8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692"/>
    <w:rsid w:val="00002021"/>
    <w:rsid w:val="00012C15"/>
    <w:rsid w:val="00012DA5"/>
    <w:rsid w:val="0001313A"/>
    <w:rsid w:val="00017A97"/>
    <w:rsid w:val="000226F2"/>
    <w:rsid w:val="000268E8"/>
    <w:rsid w:val="000403E8"/>
    <w:rsid w:val="000417F9"/>
    <w:rsid w:val="00043699"/>
    <w:rsid w:val="000502B4"/>
    <w:rsid w:val="00051A2E"/>
    <w:rsid w:val="00055E69"/>
    <w:rsid w:val="00056E24"/>
    <w:rsid w:val="00060168"/>
    <w:rsid w:val="000749B5"/>
    <w:rsid w:val="000934F7"/>
    <w:rsid w:val="000A72A8"/>
    <w:rsid w:val="000B3D70"/>
    <w:rsid w:val="000C44B2"/>
    <w:rsid w:val="000C60AF"/>
    <w:rsid w:val="000D20D2"/>
    <w:rsid w:val="000D49BE"/>
    <w:rsid w:val="000E049D"/>
    <w:rsid w:val="000E1F4B"/>
    <w:rsid w:val="000E447F"/>
    <w:rsid w:val="000E592C"/>
    <w:rsid w:val="000F1D23"/>
    <w:rsid w:val="001013EA"/>
    <w:rsid w:val="001078A5"/>
    <w:rsid w:val="00122C3B"/>
    <w:rsid w:val="00127DCE"/>
    <w:rsid w:val="00141CED"/>
    <w:rsid w:val="0015744F"/>
    <w:rsid w:val="00162453"/>
    <w:rsid w:val="001674ED"/>
    <w:rsid w:val="001724F6"/>
    <w:rsid w:val="00175DC7"/>
    <w:rsid w:val="00180611"/>
    <w:rsid w:val="001823CA"/>
    <w:rsid w:val="001864D5"/>
    <w:rsid w:val="00190F7F"/>
    <w:rsid w:val="001B2A81"/>
    <w:rsid w:val="001B5462"/>
    <w:rsid w:val="001B5F25"/>
    <w:rsid w:val="001B7E33"/>
    <w:rsid w:val="001C2B7C"/>
    <w:rsid w:val="001D6696"/>
    <w:rsid w:val="001E3C2E"/>
    <w:rsid w:val="001F1EA7"/>
    <w:rsid w:val="0020532B"/>
    <w:rsid w:val="00205DD6"/>
    <w:rsid w:val="002070D1"/>
    <w:rsid w:val="00207555"/>
    <w:rsid w:val="0021009B"/>
    <w:rsid w:val="00213FAA"/>
    <w:rsid w:val="00215AFC"/>
    <w:rsid w:val="0023193F"/>
    <w:rsid w:val="002412F3"/>
    <w:rsid w:val="00246484"/>
    <w:rsid w:val="00251C32"/>
    <w:rsid w:val="002537EA"/>
    <w:rsid w:val="00254A3C"/>
    <w:rsid w:val="00255B08"/>
    <w:rsid w:val="002671BD"/>
    <w:rsid w:val="002B1AEA"/>
    <w:rsid w:val="002B3B5E"/>
    <w:rsid w:val="002E5A0B"/>
    <w:rsid w:val="002F519E"/>
    <w:rsid w:val="00302624"/>
    <w:rsid w:val="00326411"/>
    <w:rsid w:val="00341171"/>
    <w:rsid w:val="00341D54"/>
    <w:rsid w:val="003437E8"/>
    <w:rsid w:val="003465E2"/>
    <w:rsid w:val="00353A58"/>
    <w:rsid w:val="0035481F"/>
    <w:rsid w:val="00360D3D"/>
    <w:rsid w:val="00370561"/>
    <w:rsid w:val="003756B5"/>
    <w:rsid w:val="00386F5F"/>
    <w:rsid w:val="00387E68"/>
    <w:rsid w:val="003A1E70"/>
    <w:rsid w:val="003B7E00"/>
    <w:rsid w:val="003C1229"/>
    <w:rsid w:val="003D2A81"/>
    <w:rsid w:val="003D6485"/>
    <w:rsid w:val="003E3D7F"/>
    <w:rsid w:val="003F03CA"/>
    <w:rsid w:val="003F190A"/>
    <w:rsid w:val="00402021"/>
    <w:rsid w:val="00402046"/>
    <w:rsid w:val="00413CC1"/>
    <w:rsid w:val="00416A5B"/>
    <w:rsid w:val="00425D21"/>
    <w:rsid w:val="00436B94"/>
    <w:rsid w:val="004500A3"/>
    <w:rsid w:val="004526C5"/>
    <w:rsid w:val="00473FA7"/>
    <w:rsid w:val="0047704D"/>
    <w:rsid w:val="004776DC"/>
    <w:rsid w:val="004801EC"/>
    <w:rsid w:val="00482692"/>
    <w:rsid w:val="004D6D3B"/>
    <w:rsid w:val="004E3995"/>
    <w:rsid w:val="004F3FAE"/>
    <w:rsid w:val="004F3FB4"/>
    <w:rsid w:val="004F6C47"/>
    <w:rsid w:val="00501E1B"/>
    <w:rsid w:val="00522EAB"/>
    <w:rsid w:val="00524AFD"/>
    <w:rsid w:val="005268D7"/>
    <w:rsid w:val="00531C77"/>
    <w:rsid w:val="005404D4"/>
    <w:rsid w:val="00551108"/>
    <w:rsid w:val="00552F77"/>
    <w:rsid w:val="005533D8"/>
    <w:rsid w:val="00572471"/>
    <w:rsid w:val="005765CB"/>
    <w:rsid w:val="0058338F"/>
    <w:rsid w:val="00584C74"/>
    <w:rsid w:val="00584EBA"/>
    <w:rsid w:val="005A098A"/>
    <w:rsid w:val="005A5CD4"/>
    <w:rsid w:val="005A6D66"/>
    <w:rsid w:val="005B7ABD"/>
    <w:rsid w:val="005C3F6F"/>
    <w:rsid w:val="005C7805"/>
    <w:rsid w:val="005D58DC"/>
    <w:rsid w:val="0060498C"/>
    <w:rsid w:val="006171BA"/>
    <w:rsid w:val="0062216C"/>
    <w:rsid w:val="0063212F"/>
    <w:rsid w:val="00640AAC"/>
    <w:rsid w:val="00647A20"/>
    <w:rsid w:val="00647F33"/>
    <w:rsid w:val="0065426B"/>
    <w:rsid w:val="0065596D"/>
    <w:rsid w:val="0067320E"/>
    <w:rsid w:val="00681111"/>
    <w:rsid w:val="006A2CF5"/>
    <w:rsid w:val="006A4922"/>
    <w:rsid w:val="006A68E8"/>
    <w:rsid w:val="006C4528"/>
    <w:rsid w:val="006C6182"/>
    <w:rsid w:val="006D2782"/>
    <w:rsid w:val="006E1DF4"/>
    <w:rsid w:val="006E384D"/>
    <w:rsid w:val="006F21A0"/>
    <w:rsid w:val="006F752E"/>
    <w:rsid w:val="00703C78"/>
    <w:rsid w:val="00704EC2"/>
    <w:rsid w:val="0071543E"/>
    <w:rsid w:val="00723603"/>
    <w:rsid w:val="00725038"/>
    <w:rsid w:val="00727B08"/>
    <w:rsid w:val="00732C83"/>
    <w:rsid w:val="00740B4F"/>
    <w:rsid w:val="00742070"/>
    <w:rsid w:val="0074437D"/>
    <w:rsid w:val="007501D0"/>
    <w:rsid w:val="00751F2C"/>
    <w:rsid w:val="00760234"/>
    <w:rsid w:val="00761383"/>
    <w:rsid w:val="00763353"/>
    <w:rsid w:val="00763758"/>
    <w:rsid w:val="00773365"/>
    <w:rsid w:val="00777C4A"/>
    <w:rsid w:val="00781C5A"/>
    <w:rsid w:val="00782E7E"/>
    <w:rsid w:val="00783958"/>
    <w:rsid w:val="00787234"/>
    <w:rsid w:val="007A07D7"/>
    <w:rsid w:val="007A0C5E"/>
    <w:rsid w:val="007A200E"/>
    <w:rsid w:val="007C03AE"/>
    <w:rsid w:val="007C1315"/>
    <w:rsid w:val="007C1EBF"/>
    <w:rsid w:val="007C52B8"/>
    <w:rsid w:val="007C574C"/>
    <w:rsid w:val="007C5A8E"/>
    <w:rsid w:val="007C7496"/>
    <w:rsid w:val="007D1F84"/>
    <w:rsid w:val="007D49EA"/>
    <w:rsid w:val="007E4B99"/>
    <w:rsid w:val="007F262C"/>
    <w:rsid w:val="007F3D8D"/>
    <w:rsid w:val="007F4E44"/>
    <w:rsid w:val="008044FF"/>
    <w:rsid w:val="0081446C"/>
    <w:rsid w:val="00814844"/>
    <w:rsid w:val="00824635"/>
    <w:rsid w:val="008363B1"/>
    <w:rsid w:val="00836ED2"/>
    <w:rsid w:val="00863D50"/>
    <w:rsid w:val="00867C61"/>
    <w:rsid w:val="008917BC"/>
    <w:rsid w:val="00893B3B"/>
    <w:rsid w:val="00896A17"/>
    <w:rsid w:val="00897D19"/>
    <w:rsid w:val="008A1909"/>
    <w:rsid w:val="008A1A69"/>
    <w:rsid w:val="008A3C48"/>
    <w:rsid w:val="008A4FC8"/>
    <w:rsid w:val="008B549F"/>
    <w:rsid w:val="008C1DFD"/>
    <w:rsid w:val="008C2731"/>
    <w:rsid w:val="008D5F3D"/>
    <w:rsid w:val="008D63CA"/>
    <w:rsid w:val="008E25B4"/>
    <w:rsid w:val="008E3B28"/>
    <w:rsid w:val="008E6D99"/>
    <w:rsid w:val="008E76D4"/>
    <w:rsid w:val="008E7BA6"/>
    <w:rsid w:val="008F03AF"/>
    <w:rsid w:val="008F7829"/>
    <w:rsid w:val="00904F13"/>
    <w:rsid w:val="00915B00"/>
    <w:rsid w:val="00923B8C"/>
    <w:rsid w:val="00923ED7"/>
    <w:rsid w:val="009247FB"/>
    <w:rsid w:val="0093291A"/>
    <w:rsid w:val="0093568C"/>
    <w:rsid w:val="009463E1"/>
    <w:rsid w:val="009520ED"/>
    <w:rsid w:val="00952788"/>
    <w:rsid w:val="00955AD9"/>
    <w:rsid w:val="00961A6A"/>
    <w:rsid w:val="00966790"/>
    <w:rsid w:val="0098251A"/>
    <w:rsid w:val="009A1F18"/>
    <w:rsid w:val="009A6AF5"/>
    <w:rsid w:val="009B55D2"/>
    <w:rsid w:val="009C5836"/>
    <w:rsid w:val="009E1965"/>
    <w:rsid w:val="009E6065"/>
    <w:rsid w:val="009E7189"/>
    <w:rsid w:val="009E7724"/>
    <w:rsid w:val="009F01D1"/>
    <w:rsid w:val="00A03764"/>
    <w:rsid w:val="00A10B6B"/>
    <w:rsid w:val="00A11DBF"/>
    <w:rsid w:val="00A12A0C"/>
    <w:rsid w:val="00A1319C"/>
    <w:rsid w:val="00A13601"/>
    <w:rsid w:val="00A4752F"/>
    <w:rsid w:val="00A57FAF"/>
    <w:rsid w:val="00A60EE2"/>
    <w:rsid w:val="00A62877"/>
    <w:rsid w:val="00A67B29"/>
    <w:rsid w:val="00A71F71"/>
    <w:rsid w:val="00A73DA8"/>
    <w:rsid w:val="00A74C60"/>
    <w:rsid w:val="00A77264"/>
    <w:rsid w:val="00A80266"/>
    <w:rsid w:val="00AA21F5"/>
    <w:rsid w:val="00AA2E3D"/>
    <w:rsid w:val="00AB03C9"/>
    <w:rsid w:val="00AE6439"/>
    <w:rsid w:val="00B056FC"/>
    <w:rsid w:val="00B06781"/>
    <w:rsid w:val="00B3086B"/>
    <w:rsid w:val="00B4375A"/>
    <w:rsid w:val="00B509E3"/>
    <w:rsid w:val="00B530A0"/>
    <w:rsid w:val="00B65F74"/>
    <w:rsid w:val="00B7167B"/>
    <w:rsid w:val="00B764B8"/>
    <w:rsid w:val="00B82A35"/>
    <w:rsid w:val="00B86788"/>
    <w:rsid w:val="00B929D8"/>
    <w:rsid w:val="00B96B3F"/>
    <w:rsid w:val="00BA71B8"/>
    <w:rsid w:val="00BA7FA7"/>
    <w:rsid w:val="00BB4DAA"/>
    <w:rsid w:val="00BB763E"/>
    <w:rsid w:val="00BC5200"/>
    <w:rsid w:val="00BD0D4F"/>
    <w:rsid w:val="00BD7A44"/>
    <w:rsid w:val="00BF5558"/>
    <w:rsid w:val="00C1457A"/>
    <w:rsid w:val="00C1473F"/>
    <w:rsid w:val="00C17D2C"/>
    <w:rsid w:val="00C22B70"/>
    <w:rsid w:val="00C276BE"/>
    <w:rsid w:val="00C32AE1"/>
    <w:rsid w:val="00C379F1"/>
    <w:rsid w:val="00C403B7"/>
    <w:rsid w:val="00C43BE7"/>
    <w:rsid w:val="00C52E4D"/>
    <w:rsid w:val="00C57EB2"/>
    <w:rsid w:val="00C60CDF"/>
    <w:rsid w:val="00C66691"/>
    <w:rsid w:val="00C66AD0"/>
    <w:rsid w:val="00C707BF"/>
    <w:rsid w:val="00C73335"/>
    <w:rsid w:val="00C74974"/>
    <w:rsid w:val="00CA1CFC"/>
    <w:rsid w:val="00CA2F33"/>
    <w:rsid w:val="00CA6353"/>
    <w:rsid w:val="00CB2E13"/>
    <w:rsid w:val="00CB4CBD"/>
    <w:rsid w:val="00CC06A6"/>
    <w:rsid w:val="00CD0235"/>
    <w:rsid w:val="00CD725F"/>
    <w:rsid w:val="00CF01AF"/>
    <w:rsid w:val="00D33CEA"/>
    <w:rsid w:val="00D36630"/>
    <w:rsid w:val="00D4146A"/>
    <w:rsid w:val="00D45E69"/>
    <w:rsid w:val="00D514A2"/>
    <w:rsid w:val="00D539C4"/>
    <w:rsid w:val="00D55F3D"/>
    <w:rsid w:val="00D7042E"/>
    <w:rsid w:val="00D76A11"/>
    <w:rsid w:val="00D85A7B"/>
    <w:rsid w:val="00D87572"/>
    <w:rsid w:val="00D8761E"/>
    <w:rsid w:val="00D90AD3"/>
    <w:rsid w:val="00DB5D21"/>
    <w:rsid w:val="00DC1152"/>
    <w:rsid w:val="00DC17BB"/>
    <w:rsid w:val="00DC6733"/>
    <w:rsid w:val="00DE09CB"/>
    <w:rsid w:val="00DF7693"/>
    <w:rsid w:val="00DF78EF"/>
    <w:rsid w:val="00E226ED"/>
    <w:rsid w:val="00E27198"/>
    <w:rsid w:val="00E358C1"/>
    <w:rsid w:val="00E371FA"/>
    <w:rsid w:val="00E42426"/>
    <w:rsid w:val="00E42DED"/>
    <w:rsid w:val="00E6107D"/>
    <w:rsid w:val="00E82E82"/>
    <w:rsid w:val="00E91C1D"/>
    <w:rsid w:val="00E95FFC"/>
    <w:rsid w:val="00E9764B"/>
    <w:rsid w:val="00EA6B34"/>
    <w:rsid w:val="00EC609A"/>
    <w:rsid w:val="00ED4745"/>
    <w:rsid w:val="00EF58B4"/>
    <w:rsid w:val="00F1292B"/>
    <w:rsid w:val="00F35427"/>
    <w:rsid w:val="00F36D8C"/>
    <w:rsid w:val="00F52042"/>
    <w:rsid w:val="00F546C7"/>
    <w:rsid w:val="00F64BE0"/>
    <w:rsid w:val="00F70E38"/>
    <w:rsid w:val="00F83BC0"/>
    <w:rsid w:val="00F853C0"/>
    <w:rsid w:val="00F86C45"/>
    <w:rsid w:val="00F90510"/>
    <w:rsid w:val="00FB1009"/>
    <w:rsid w:val="00FB1848"/>
    <w:rsid w:val="00FB789C"/>
    <w:rsid w:val="00FC55BD"/>
    <w:rsid w:val="00FC5AF3"/>
    <w:rsid w:val="00FC643D"/>
    <w:rsid w:val="00FD0114"/>
    <w:rsid w:val="00FD0E4D"/>
    <w:rsid w:val="00FF5D77"/>
    <w:rsid w:val="00FF6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3b5e91,#c6d4e8"/>
    </o:shapedefaults>
    <o:shapelayout v:ext="edit">
      <o:idmap v:ext="edit" data="2"/>
    </o:shapelayout>
  </w:shapeDefaults>
  <w:decimalSymbol w:val="."/>
  <w:listSeparator w:val=","/>
  <w14:docId w14:val="4C9982DC"/>
  <w15:docId w15:val="{47E3999E-1321-4457-9FD6-FD56E2210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99" w:unhideWhenUsed="1" w:qFormat="1"/>
    <w:lsdException w:name="table of figures" w:semiHidden="1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iPriority="99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semiHidden="1" w:unhideWhenUsed="1" w:qFormat="1"/>
    <w:lsdException w:name="Emphasis" w:semiHidden="1" w:uiPriority="99" w:unhideWhenUsed="1" w:qFormat="1"/>
    <w:lsdException w:name="Document Map" w:semiHidden="1" w:uiPriority="99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55B08"/>
    <w:pPr>
      <w:spacing w:line="264" w:lineRule="auto"/>
    </w:pPr>
    <w:rPr>
      <w:rFonts w:asciiTheme="minorHAnsi" w:hAnsiTheme="minorHAnsi"/>
      <w:spacing w:val="4"/>
      <w:sz w:val="17"/>
      <w:szCs w:val="18"/>
    </w:rPr>
  </w:style>
  <w:style w:type="paragraph" w:styleId="Heading1">
    <w:name w:val="heading 1"/>
    <w:basedOn w:val="Normal"/>
    <w:next w:val="Normal"/>
    <w:uiPriority w:val="9"/>
    <w:qFormat/>
    <w:rsid w:val="00D36630"/>
    <w:pPr>
      <w:spacing w:line="240" w:lineRule="auto"/>
      <w:jc w:val="right"/>
      <w:outlineLvl w:val="0"/>
    </w:pPr>
    <w:rPr>
      <w:rFonts w:asciiTheme="majorHAnsi" w:hAnsiTheme="majorHAnsi"/>
      <w:b/>
      <w:color w:val="365F91" w:themeColor="accent1" w:themeShade="BF"/>
      <w:sz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6630"/>
    <w:pPr>
      <w:spacing w:before="20" w:line="240" w:lineRule="auto"/>
      <w:outlineLvl w:val="1"/>
    </w:pPr>
    <w:rPr>
      <w:rFonts w:asciiTheme="majorHAnsi" w:hAnsiTheme="majorHAnsi"/>
      <w:b/>
      <w:caps/>
      <w:sz w:val="15"/>
      <w:szCs w:val="16"/>
    </w:rPr>
  </w:style>
  <w:style w:type="paragraph" w:styleId="Heading3">
    <w:name w:val="heading 3"/>
    <w:basedOn w:val="Normal"/>
    <w:next w:val="Normal"/>
    <w:uiPriority w:val="9"/>
    <w:semiHidden/>
    <w:unhideWhenUsed/>
    <w:rsid w:val="00A71F71"/>
    <w:pPr>
      <w:outlineLvl w:val="2"/>
    </w:pPr>
    <w:rPr>
      <w:i/>
      <w:sz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481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481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481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481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481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16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481F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16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35481F"/>
    <w:rPr>
      <w:rFonts w:asciiTheme="majorHAnsi" w:hAnsiTheme="majorHAnsi"/>
      <w:b/>
      <w:caps/>
      <w:spacing w:val="4"/>
      <w:sz w:val="15"/>
      <w:szCs w:val="16"/>
    </w:rPr>
  </w:style>
  <w:style w:type="paragraph" w:styleId="BalloonText">
    <w:name w:val="Balloon Text"/>
    <w:basedOn w:val="Normal"/>
    <w:uiPriority w:val="99"/>
    <w:semiHidden/>
    <w:rsid w:val="001E3C2E"/>
    <w:rPr>
      <w:rFonts w:ascii="Tahoma" w:hAnsi="Tahoma" w:cs="Tahoma"/>
      <w:sz w:val="16"/>
      <w:szCs w:val="16"/>
    </w:rPr>
  </w:style>
  <w:style w:type="paragraph" w:customStyle="1" w:styleId="DateandNumber">
    <w:name w:val="Date and Number"/>
    <w:basedOn w:val="Normal"/>
    <w:link w:val="DateandNumberCharChar"/>
    <w:uiPriority w:val="2"/>
    <w:qFormat/>
    <w:rsid w:val="00AB03C9"/>
    <w:pPr>
      <w:jc w:val="right"/>
    </w:pPr>
    <w:rPr>
      <w:caps/>
      <w:sz w:val="16"/>
      <w:szCs w:val="16"/>
    </w:rPr>
  </w:style>
  <w:style w:type="character" w:customStyle="1" w:styleId="DateandNumberCharChar">
    <w:name w:val="Date and Number Char Char"/>
    <w:basedOn w:val="DefaultParagraphFont"/>
    <w:link w:val="DateandNumber"/>
    <w:uiPriority w:val="2"/>
    <w:rsid w:val="0035481F"/>
    <w:rPr>
      <w:rFonts w:asciiTheme="minorHAnsi" w:hAnsiTheme="minorHAnsi"/>
      <w:caps/>
      <w:spacing w:val="4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rsid w:val="006D2782"/>
    <w:rPr>
      <w:sz w:val="16"/>
      <w:szCs w:val="16"/>
    </w:rPr>
  </w:style>
  <w:style w:type="paragraph" w:styleId="CommentText">
    <w:name w:val="annotation text"/>
    <w:basedOn w:val="Normal"/>
    <w:uiPriority w:val="99"/>
    <w:semiHidden/>
    <w:rsid w:val="006D2782"/>
    <w:rPr>
      <w:sz w:val="20"/>
      <w:szCs w:val="20"/>
    </w:rPr>
  </w:style>
  <w:style w:type="paragraph" w:styleId="CommentSubject">
    <w:name w:val="annotation subject"/>
    <w:basedOn w:val="CommentText"/>
    <w:next w:val="CommentText"/>
    <w:uiPriority w:val="99"/>
    <w:semiHidden/>
    <w:rsid w:val="006D2782"/>
    <w:rPr>
      <w:b/>
      <w:bCs/>
    </w:rPr>
  </w:style>
  <w:style w:type="paragraph" w:customStyle="1" w:styleId="Name">
    <w:name w:val="Name"/>
    <w:basedOn w:val="Normal"/>
    <w:uiPriority w:val="1"/>
    <w:qFormat/>
    <w:rsid w:val="009C5836"/>
    <w:pPr>
      <w:spacing w:line="240" w:lineRule="auto"/>
    </w:pPr>
    <w:rPr>
      <w:b/>
      <w:sz w:val="24"/>
    </w:rPr>
  </w:style>
  <w:style w:type="paragraph" w:customStyle="1" w:styleId="Slogan">
    <w:name w:val="Slogan"/>
    <w:basedOn w:val="Normal"/>
    <w:qFormat/>
    <w:rsid w:val="00D36630"/>
    <w:pPr>
      <w:spacing w:before="60" w:line="240" w:lineRule="auto"/>
    </w:pPr>
    <w:rPr>
      <w:i/>
      <w:sz w:val="15"/>
    </w:rPr>
  </w:style>
  <w:style w:type="paragraph" w:customStyle="1" w:styleId="Amount">
    <w:name w:val="Amount"/>
    <w:basedOn w:val="Normal"/>
    <w:uiPriority w:val="2"/>
    <w:qFormat/>
    <w:rsid w:val="00723603"/>
    <w:pPr>
      <w:jc w:val="right"/>
    </w:pPr>
    <w:rPr>
      <w:szCs w:val="20"/>
    </w:rPr>
  </w:style>
  <w:style w:type="paragraph" w:customStyle="1" w:styleId="Thankyou">
    <w:name w:val="Thank you"/>
    <w:basedOn w:val="Normal"/>
    <w:qFormat/>
    <w:rsid w:val="00D36630"/>
    <w:pPr>
      <w:jc w:val="center"/>
    </w:pPr>
    <w:rPr>
      <w:b/>
      <w:caps/>
      <w:sz w:val="19"/>
    </w:rPr>
  </w:style>
  <w:style w:type="paragraph" w:customStyle="1" w:styleId="ColumnHeadings">
    <w:name w:val="Column Headings"/>
    <w:basedOn w:val="Normal"/>
    <w:uiPriority w:val="2"/>
    <w:qFormat/>
    <w:rsid w:val="00D36630"/>
    <w:pPr>
      <w:jc w:val="center"/>
    </w:pPr>
    <w:rPr>
      <w:rFonts w:asciiTheme="majorHAnsi" w:hAnsiTheme="majorHAnsi"/>
      <w:b/>
      <w:caps/>
      <w:sz w:val="15"/>
    </w:rPr>
  </w:style>
  <w:style w:type="paragraph" w:customStyle="1" w:styleId="Centered">
    <w:name w:val="Centered"/>
    <w:basedOn w:val="Normal"/>
    <w:uiPriority w:val="2"/>
    <w:qFormat/>
    <w:rsid w:val="00056E24"/>
    <w:pPr>
      <w:spacing w:line="240" w:lineRule="auto"/>
      <w:jc w:val="center"/>
    </w:pPr>
  </w:style>
  <w:style w:type="paragraph" w:customStyle="1" w:styleId="Labels">
    <w:name w:val="Labels"/>
    <w:basedOn w:val="Heading2"/>
    <w:uiPriority w:val="3"/>
    <w:qFormat/>
    <w:rsid w:val="003756B5"/>
    <w:pPr>
      <w:jc w:val="right"/>
    </w:pPr>
  </w:style>
  <w:style w:type="paragraph" w:customStyle="1" w:styleId="ExpirationDate">
    <w:name w:val="Expiration Date"/>
    <w:basedOn w:val="DateandNumber"/>
    <w:link w:val="ExpirationDateCharChar"/>
    <w:uiPriority w:val="2"/>
    <w:qFormat/>
    <w:rsid w:val="00D36630"/>
    <w:rPr>
      <w:b/>
    </w:rPr>
  </w:style>
  <w:style w:type="character" w:customStyle="1" w:styleId="ExpirationDateCharChar">
    <w:name w:val="Expiration Date Char Char"/>
    <w:basedOn w:val="DateandNumberCharChar"/>
    <w:link w:val="ExpirationDate"/>
    <w:uiPriority w:val="2"/>
    <w:rsid w:val="0035481F"/>
    <w:rPr>
      <w:rFonts w:asciiTheme="minorHAnsi" w:hAnsiTheme="minorHAnsi"/>
      <w:b/>
      <w:caps/>
      <w:spacing w:val="4"/>
      <w:sz w:val="16"/>
      <w:szCs w:val="16"/>
    </w:rPr>
  </w:style>
  <w:style w:type="paragraph" w:customStyle="1" w:styleId="SmallType">
    <w:name w:val="Small Type"/>
    <w:basedOn w:val="Normal"/>
    <w:link w:val="SmallTypeChar"/>
    <w:qFormat/>
    <w:rsid w:val="00D36630"/>
    <w:pPr>
      <w:tabs>
        <w:tab w:val="right" w:leader="underscore" w:pos="10080"/>
      </w:tabs>
    </w:pPr>
    <w:rPr>
      <w:sz w:val="15"/>
    </w:rPr>
  </w:style>
  <w:style w:type="character" w:customStyle="1" w:styleId="SmallTypeChar">
    <w:name w:val="Small Type Char"/>
    <w:basedOn w:val="DefaultParagraphFont"/>
    <w:link w:val="SmallType"/>
    <w:rsid w:val="00D36630"/>
    <w:rPr>
      <w:rFonts w:asciiTheme="minorHAnsi" w:hAnsiTheme="minorHAnsi"/>
      <w:spacing w:val="4"/>
      <w:sz w:val="15"/>
      <w:szCs w:val="18"/>
    </w:rPr>
  </w:style>
  <w:style w:type="character" w:styleId="PlaceholderText">
    <w:name w:val="Placeholder Text"/>
    <w:basedOn w:val="DefaultParagraphFont"/>
    <w:uiPriority w:val="99"/>
    <w:semiHidden/>
    <w:rsid w:val="00D36630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055E69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481F"/>
    <w:rPr>
      <w:rFonts w:asciiTheme="minorHAnsi" w:hAnsiTheme="minorHAnsi"/>
      <w:spacing w:val="4"/>
      <w:sz w:val="17"/>
      <w:szCs w:val="18"/>
    </w:rPr>
  </w:style>
  <w:style w:type="paragraph" w:styleId="Footer">
    <w:name w:val="footer"/>
    <w:basedOn w:val="Normal"/>
    <w:link w:val="FooterChar"/>
    <w:uiPriority w:val="99"/>
    <w:unhideWhenUsed/>
    <w:rsid w:val="00055E69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481F"/>
    <w:rPr>
      <w:rFonts w:asciiTheme="minorHAnsi" w:hAnsiTheme="minorHAnsi"/>
      <w:spacing w:val="4"/>
      <w:sz w:val="17"/>
      <w:szCs w:val="18"/>
    </w:rPr>
  </w:style>
  <w:style w:type="paragraph" w:styleId="BlockText">
    <w:name w:val="Block Text"/>
    <w:basedOn w:val="Normal"/>
    <w:uiPriority w:val="99"/>
    <w:semiHidden/>
    <w:unhideWhenUsed/>
    <w:rsid w:val="0035481F"/>
    <w:pPr>
      <w:pBdr>
        <w:top w:val="single" w:sz="2" w:space="10" w:color="365F91" w:themeColor="accent1" w:themeShade="BF"/>
        <w:left w:val="single" w:sz="2" w:space="10" w:color="365F91" w:themeColor="accent1" w:themeShade="BF"/>
        <w:bottom w:val="single" w:sz="2" w:space="10" w:color="365F91" w:themeColor="accent1" w:themeShade="BF"/>
        <w:right w:val="single" w:sz="2" w:space="10" w:color="365F91" w:themeColor="accent1" w:themeShade="BF"/>
      </w:pBdr>
      <w:ind w:left="1152" w:right="1152"/>
    </w:pPr>
    <w:rPr>
      <w:rFonts w:eastAsiaTheme="minorEastAsia" w:cstheme="minorBidi"/>
      <w:i/>
      <w:iCs/>
      <w:color w:val="365F91" w:themeColor="accent1" w:themeShade="B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481F"/>
    <w:rPr>
      <w:rFonts w:asciiTheme="majorHAnsi" w:eastAsiaTheme="majorEastAsia" w:hAnsiTheme="majorHAnsi" w:cstheme="majorBidi"/>
      <w:i/>
      <w:iCs/>
      <w:color w:val="365F91" w:themeColor="accent1" w:themeShade="BF"/>
      <w:spacing w:val="4"/>
      <w:sz w:val="17"/>
      <w:szCs w:val="1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481F"/>
    <w:rPr>
      <w:rFonts w:asciiTheme="majorHAnsi" w:eastAsiaTheme="majorEastAsia" w:hAnsiTheme="majorHAnsi" w:cstheme="majorBidi"/>
      <w:color w:val="365F91" w:themeColor="accent1" w:themeShade="BF"/>
      <w:spacing w:val="4"/>
      <w:sz w:val="17"/>
      <w:szCs w:val="1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481F"/>
    <w:rPr>
      <w:rFonts w:asciiTheme="majorHAnsi" w:eastAsiaTheme="majorEastAsia" w:hAnsiTheme="majorHAnsi" w:cstheme="majorBidi"/>
      <w:color w:val="243F60" w:themeColor="accent1" w:themeShade="7F"/>
      <w:spacing w:val="4"/>
      <w:sz w:val="17"/>
      <w:szCs w:val="1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481F"/>
    <w:rPr>
      <w:rFonts w:asciiTheme="majorHAnsi" w:eastAsiaTheme="majorEastAsia" w:hAnsiTheme="majorHAnsi" w:cstheme="majorBidi"/>
      <w:i/>
      <w:iCs/>
      <w:color w:val="243F60" w:themeColor="accent1" w:themeShade="7F"/>
      <w:spacing w:val="4"/>
      <w:sz w:val="17"/>
      <w:szCs w:val="1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481F"/>
    <w:rPr>
      <w:rFonts w:asciiTheme="majorHAnsi" w:eastAsiaTheme="majorEastAsia" w:hAnsiTheme="majorHAnsi" w:cstheme="majorBidi"/>
      <w:color w:val="272727" w:themeColor="text1" w:themeTint="D8"/>
      <w:spacing w:val="4"/>
      <w:sz w:val="16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481F"/>
    <w:rPr>
      <w:rFonts w:asciiTheme="majorHAnsi" w:eastAsiaTheme="majorEastAsia" w:hAnsiTheme="majorHAnsi" w:cstheme="majorBidi"/>
      <w:i/>
      <w:iCs/>
      <w:color w:val="272727" w:themeColor="text1" w:themeTint="D8"/>
      <w:spacing w:val="4"/>
      <w:sz w:val="16"/>
      <w:szCs w:val="21"/>
    </w:rPr>
  </w:style>
  <w:style w:type="character" w:styleId="Hyperlink">
    <w:name w:val="Hyperlink"/>
    <w:basedOn w:val="DefaultParagraphFont"/>
    <w:unhideWhenUsed/>
    <w:rsid w:val="0035481F"/>
    <w:rPr>
      <w:color w:val="17365D" w:themeColor="text2" w:themeShade="BF"/>
      <w:u w:val="single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35481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35481F"/>
    <w:pPr>
      <w:pBdr>
        <w:top w:val="single" w:sz="4" w:space="10" w:color="1F497D" w:themeColor="text2"/>
        <w:bottom w:val="single" w:sz="4" w:space="10" w:color="1F497D" w:themeColor="text2"/>
      </w:pBdr>
      <w:spacing w:before="360" w:after="360"/>
      <w:ind w:left="864" w:right="864"/>
      <w:jc w:val="center"/>
    </w:pPr>
    <w:rPr>
      <w:i/>
      <w:iCs/>
      <w:color w:val="1F497D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35481F"/>
    <w:rPr>
      <w:rFonts w:asciiTheme="minorHAnsi" w:hAnsiTheme="minorHAnsi"/>
      <w:i/>
      <w:iCs/>
      <w:color w:val="1F497D" w:themeColor="text2"/>
      <w:spacing w:val="4"/>
      <w:sz w:val="17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5481F"/>
    <w:rPr>
      <w:color w:val="595959" w:themeColor="text1" w:themeTint="A6"/>
      <w:shd w:val="clear" w:color="auto" w:fill="E6E6E6"/>
    </w:rPr>
  </w:style>
  <w:style w:type="character" w:styleId="Emphasis">
    <w:name w:val="Emphasis"/>
    <w:basedOn w:val="DefaultParagraphFont"/>
    <w:uiPriority w:val="99"/>
    <w:unhideWhenUsed/>
    <w:qFormat/>
    <w:rsid w:val="00255B08"/>
    <w:rPr>
      <w:iCs/>
      <w:color w:val="595959" w:themeColor="text1" w:themeTint="A6"/>
    </w:rPr>
  </w:style>
  <w:style w:type="character" w:styleId="UnresolvedMention">
    <w:name w:val="Unresolved Mention"/>
    <w:basedOn w:val="DefaultParagraphFont"/>
    <w:uiPriority w:val="99"/>
    <w:semiHidden/>
    <w:unhideWhenUsed/>
    <w:rsid w:val="00CD02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4787\AppData\Roaming\Microsoft\Templates\Service%20quote%20(Blue%20Gradient%20design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05A33A8CDE1439C919EF701BD0213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01EA8C-9A9D-4F5C-9F6A-878D2BE4D3C7}"/>
      </w:docPartPr>
      <w:docPartBody>
        <w:p w:rsidR="007F5EFF" w:rsidRDefault="004A3B91">
          <w:pPr>
            <w:pStyle w:val="C05A33A8CDE1439C919EF701BD021358"/>
          </w:pPr>
          <w:r>
            <w:t>Company 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GMaruGothicMPRO">
    <w:charset w:val="80"/>
    <w:family w:val="swiss"/>
    <w:pitch w:val="variable"/>
    <w:sig w:usb0="E00002FF" w:usb1="2AC7EDFE" w:usb2="00000012" w:usb3="00000000" w:csb0="0002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B91"/>
    <w:rsid w:val="000B3D70"/>
    <w:rsid w:val="000D49BE"/>
    <w:rsid w:val="001F6A98"/>
    <w:rsid w:val="002208E3"/>
    <w:rsid w:val="0023193F"/>
    <w:rsid w:val="002671BD"/>
    <w:rsid w:val="002E5A0B"/>
    <w:rsid w:val="00341171"/>
    <w:rsid w:val="00371330"/>
    <w:rsid w:val="0046142A"/>
    <w:rsid w:val="004A3B91"/>
    <w:rsid w:val="005A7CDE"/>
    <w:rsid w:val="005B6721"/>
    <w:rsid w:val="005D58DC"/>
    <w:rsid w:val="00647A20"/>
    <w:rsid w:val="00747EC0"/>
    <w:rsid w:val="00760234"/>
    <w:rsid w:val="00760BBB"/>
    <w:rsid w:val="007D1F84"/>
    <w:rsid w:val="007F5EFF"/>
    <w:rsid w:val="008439AC"/>
    <w:rsid w:val="00893B3B"/>
    <w:rsid w:val="008E7BA6"/>
    <w:rsid w:val="009040E2"/>
    <w:rsid w:val="009E1BB0"/>
    <w:rsid w:val="00A25C93"/>
    <w:rsid w:val="00A60EE2"/>
    <w:rsid w:val="00AA21F5"/>
    <w:rsid w:val="00AF7EAB"/>
    <w:rsid w:val="00B0378C"/>
    <w:rsid w:val="00B056FC"/>
    <w:rsid w:val="00B13E10"/>
    <w:rsid w:val="00BF41CC"/>
    <w:rsid w:val="00C64B89"/>
    <w:rsid w:val="00C65A2C"/>
    <w:rsid w:val="00C707BF"/>
    <w:rsid w:val="00CD4E58"/>
    <w:rsid w:val="00DB5D21"/>
    <w:rsid w:val="00E1552F"/>
    <w:rsid w:val="00ED7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05A33A8CDE1439C919EF701BD021358">
    <w:name w:val="C05A33A8CDE1439C919EF701BD021358"/>
  </w:style>
  <w:style w:type="character" w:styleId="Emphasis">
    <w:name w:val="Emphasis"/>
    <w:basedOn w:val="DefaultParagraphFont"/>
    <w:uiPriority w:val="99"/>
    <w:unhideWhenUsed/>
    <w:qFormat/>
    <w:rPr>
      <w:iCs/>
      <w:color w:val="595959" w:themeColor="text1" w:themeTint="A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pulent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16140713E47748AC439655881B9D71" ma:contentTypeVersion="18" ma:contentTypeDescription="Create a new document." ma:contentTypeScope="" ma:versionID="7905a5289fdab7d2cb84d79ed131bef6">
  <xsd:schema xmlns:xsd="http://www.w3.org/2001/XMLSchema" xmlns:xs="http://www.w3.org/2001/XMLSchema" xmlns:p="http://schemas.microsoft.com/office/2006/metadata/properties" xmlns:ns2="56867fe5-77cf-4a62-ad06-d4968e56f738" xmlns:ns3="8003eba1-667b-4ba7-8404-fa7a84d71181" targetNamespace="http://schemas.microsoft.com/office/2006/metadata/properties" ma:root="true" ma:fieldsID="c612f37f0e3da5c0be25695e34ff415b" ns2:_="" ns3:_="">
    <xsd:import namespace="56867fe5-77cf-4a62-ad06-d4968e56f738"/>
    <xsd:import namespace="8003eba1-667b-4ba7-8404-fa7a84d711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867fe5-77cf-4a62-ad06-d4968e56f7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8def9a0-bf10-44f0-8187-b89dd0d6c9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03eba1-667b-4ba7-8404-fa7a84d7118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873cbda-815f-414c-875a-a8b40186495a}" ma:internalName="TaxCatchAll" ma:showField="CatchAllData" ma:web="8003eba1-667b-4ba7-8404-fa7a84d711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003eba1-667b-4ba7-8404-fa7a84d71181" xsi:nil="true"/>
    <lcf76f155ced4ddcb4097134ff3c332f xmlns="56867fe5-77cf-4a62-ad06-d4968e56f73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6C5A8DD-5985-4176-9E68-598B0C041E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9C83BE5-D992-4045-9949-7D7C5B5B5F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867fe5-77cf-4a62-ad06-d4968e56f738"/>
    <ds:schemaRef ds:uri="8003eba1-667b-4ba7-8404-fa7a84d711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BFA2E24-C370-4A8C-A6D5-409A1569DCCD}">
  <ds:schemaRefs>
    <ds:schemaRef ds:uri="http://schemas.microsoft.com/office/2006/metadata/properties"/>
    <ds:schemaRef ds:uri="http://schemas.microsoft.com/office/infopath/2007/PartnerControls"/>
    <ds:schemaRef ds:uri="8003eba1-667b-4ba7-8404-fa7a84d71181"/>
    <ds:schemaRef ds:uri="56867fe5-77cf-4a62-ad06-d4968e56f73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Service quote (Blue Gradient design)</Template>
  <TotalTime>9</TotalTime>
  <Pages>2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Grow Learn Play project CIC</dc:subject>
  <dc:creator>Amanda Powell</dc:creator>
  <cp:keywords/>
  <cp:lastModifiedBy>Amanda Powell</cp:lastModifiedBy>
  <cp:revision>4</cp:revision>
  <cp:lastPrinted>2025-10-07T07:42:00Z</cp:lastPrinted>
  <dcterms:created xsi:type="dcterms:W3CDTF">2026-06-18T13:56:00Z</dcterms:created>
  <dcterms:modified xsi:type="dcterms:W3CDTF">2026-06-18T14:44:00Z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0x0101002316140713E47748AC439655881B9D71</vt:lpwstr>
  </property>
  <property fmtid="{D5CDD505-2E9C-101B-9397-08002B2CF9AE}" pid="3" name="MediaServiceImageTags">
    <vt:lpwstr/>
  </property>
</Properties>
</file>