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  <w:tblDescription w:val="Layout table to enter Logo, Invoice number, Date, Expiration Date, Company Name and Slogan, Address, Phone and Fax numbers, and Email address"/>
      </w:tblPr>
      <w:tblGrid>
        <w:gridCol w:w="247"/>
        <w:gridCol w:w="6214"/>
        <w:gridCol w:w="3912"/>
        <w:gridCol w:w="427"/>
      </w:tblGrid>
      <w:tr w:rsidR="009C5836" w:rsidRPr="001E3C2E" w14:paraId="1CAD4324" w14:textId="77777777" w:rsidTr="001674ED">
        <w:trPr>
          <w:trHeight w:val="668"/>
        </w:trPr>
        <w:tc>
          <w:tcPr>
            <w:tcW w:w="6461" w:type="dxa"/>
            <w:gridSpan w:val="2"/>
            <w:tcBorders>
              <w:top w:val="single" w:sz="4" w:space="0" w:color="365F91" w:themeColor="accent1" w:themeShade="BF"/>
              <w:bottom w:val="nil"/>
            </w:tcBorders>
            <w:tcMar>
              <w:top w:w="0" w:type="dxa"/>
            </w:tcMar>
          </w:tcPr>
          <w:p w14:paraId="41F93AFE" w14:textId="12FC7EB8" w:rsidR="009C5836" w:rsidRPr="001E3C2E" w:rsidRDefault="00482692" w:rsidP="00761383">
            <w:r>
              <w:rPr>
                <w:noProof/>
              </w:rPr>
              <w:drawing>
                <wp:inline distT="0" distB="0" distL="0" distR="0" wp14:anchorId="40D6ABA0" wp14:editId="17909B0B">
                  <wp:extent cx="512064" cy="512064"/>
                  <wp:effectExtent l="0" t="0" r="254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19" cy="51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9" w:type="dxa"/>
            <w:gridSpan w:val="2"/>
            <w:tcBorders>
              <w:top w:val="single" w:sz="4" w:space="0" w:color="365F91" w:themeColor="accent1" w:themeShade="BF"/>
              <w:bottom w:val="nil"/>
            </w:tcBorders>
          </w:tcPr>
          <w:p w14:paraId="1158F49F" w14:textId="66CBE805" w:rsidR="009C5836" w:rsidRDefault="00867C61" w:rsidP="00E27198">
            <w:pPr>
              <w:pStyle w:val="Heading1"/>
            </w:pPr>
            <w:r>
              <w:t>Holiday Club Booking Form</w:t>
            </w:r>
            <w:r w:rsidR="007C03AE">
              <w:t xml:space="preserve"> </w:t>
            </w:r>
            <w:r w:rsidR="00482692">
              <w:t xml:space="preserve"> </w:t>
            </w:r>
          </w:p>
        </w:tc>
      </w:tr>
      <w:tr w:rsidR="009C5836" w:rsidRPr="001E3C2E" w14:paraId="2D5127A2" w14:textId="77777777" w:rsidTr="001674ED">
        <w:trPr>
          <w:trHeight w:val="558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</w:tcMar>
            <w:vAlign w:val="bottom"/>
          </w:tcPr>
          <w:sdt>
            <w:sdtPr>
              <w:alias w:val="Enter your company name:"/>
              <w:tag w:val="Enter your company name:"/>
              <w:id w:val="963386319"/>
              <w:placeholder>
                <w:docPart w:val="C05A33A8CDE1439C919EF701BD02135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15:appearance w15:val="hidden"/>
              <w:text w:multiLine="1"/>
            </w:sdtPr>
            <w:sdtEndPr/>
            <w:sdtContent>
              <w:p w14:paraId="3DF58B94" w14:textId="6024AD7F" w:rsidR="009C5836" w:rsidRDefault="00740B4F" w:rsidP="009C5836">
                <w:pPr>
                  <w:pStyle w:val="Name"/>
                </w:pPr>
                <w:r>
                  <w:t>Grow Learn Play project CIC</w:t>
                </w:r>
              </w:p>
            </w:sdtContent>
          </w:sdt>
          <w:p w14:paraId="0FF87BE5" w14:textId="2E5F04C4" w:rsidR="009C5836" w:rsidRDefault="009C5836" w:rsidP="00D36630">
            <w:pPr>
              <w:pStyle w:val="Slogan"/>
              <w:rPr>
                <w:noProof/>
              </w:rPr>
            </w:pP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vAlign w:val="bottom"/>
          </w:tcPr>
          <w:p w14:paraId="36A68536" w14:textId="7DC70E3C" w:rsidR="009C5836" w:rsidRDefault="00482692" w:rsidP="00482692">
            <w:pPr>
              <w:pStyle w:val="DateandNumber"/>
              <w:jc w:val="center"/>
            </w:pPr>
            <w:r>
              <w:t xml:space="preserve">                </w:t>
            </w:r>
            <w:r w:rsidR="009C5836" w:rsidRPr="005A6D66">
              <w:t xml:space="preserve"> </w:t>
            </w:r>
          </w:p>
        </w:tc>
      </w:tr>
      <w:tr w:rsidR="003A1E70" w:rsidRPr="001E3C2E" w14:paraId="1FE8D6D1" w14:textId="77777777" w:rsidTr="001674ED">
        <w:trPr>
          <w:trHeight w:val="513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14:paraId="0746C4E6" w14:textId="77777777" w:rsidR="003A1E70" w:rsidRDefault="00482692" w:rsidP="00D36630">
            <w:r>
              <w:t>East Street Centre,</w:t>
            </w:r>
          </w:p>
          <w:p w14:paraId="1067AC8C" w14:textId="77777777" w:rsidR="00482692" w:rsidRDefault="00482692" w:rsidP="00D36630">
            <w:r>
              <w:t>Calder Close,</w:t>
            </w:r>
          </w:p>
          <w:p w14:paraId="6308F855" w14:textId="77777777" w:rsidR="00482692" w:rsidRDefault="00482692" w:rsidP="00D36630">
            <w:r>
              <w:t>Banbury,</w:t>
            </w:r>
          </w:p>
          <w:tbl>
            <w:tblPr>
              <w:tblpPr w:leftFromText="180" w:rightFromText="180" w:vertAnchor="text" w:horzAnchor="page" w:tblpX="2431" w:tblpY="-259"/>
              <w:tblOverlap w:val="never"/>
              <w:tblW w:w="4090" w:type="pct"/>
              <w:tblLook w:val="0000" w:firstRow="0" w:lastRow="0" w:firstColumn="0" w:lastColumn="0" w:noHBand="0" w:noVBand="0"/>
              <w:tblDescription w:val="Enter Quotation prepared by person name, declaration, Signature to accept, and Thank you message in this table"/>
            </w:tblPr>
            <w:tblGrid>
              <w:gridCol w:w="5097"/>
            </w:tblGrid>
            <w:tr w:rsidR="00D90AD3" w:rsidRPr="001E3C2E" w14:paraId="4F66B4F5" w14:textId="77777777" w:rsidTr="00D90AD3">
              <w:trPr>
                <w:trHeight w:val="686"/>
              </w:trPr>
              <w:tc>
                <w:tcPr>
                  <w:tcW w:w="4657" w:type="dxa"/>
                  <w:tcMar>
                    <w:top w:w="432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770C7027" w14:textId="7361FAF1" w:rsidR="00D90AD3" w:rsidRDefault="00863D50" w:rsidP="00D90AD3">
                  <w:pPr>
                    <w:pStyle w:val="SmallType"/>
                  </w:pPr>
                  <w:r>
                    <w:t>Payment must be made along with the b</w:t>
                  </w:r>
                  <w:r w:rsidR="00D90AD3">
                    <w:t xml:space="preserve">ooking. </w:t>
                  </w:r>
                  <w:r>
                    <w:t>Once accepted, bookings are non-refundable.</w:t>
                  </w:r>
                </w:p>
                <w:p w14:paraId="33378693" w14:textId="77777777" w:rsidR="00D90AD3" w:rsidRDefault="00D90AD3" w:rsidP="00D90AD3">
                  <w:pPr>
                    <w:pStyle w:val="SmallType"/>
                  </w:pPr>
                  <w:r>
                    <w:t>Account: GLPP 25609362    Sort Code: 30-98-97</w:t>
                  </w:r>
                </w:p>
                <w:p w14:paraId="7432795C" w14:textId="77777777" w:rsidR="00D90AD3" w:rsidRPr="007C7496" w:rsidRDefault="00D90AD3" w:rsidP="00D90AD3">
                  <w:pPr>
                    <w:pStyle w:val="SmallType"/>
                  </w:pPr>
                  <w:r>
                    <w:t xml:space="preserve">All childcare vouchers must be received under Grow Learn Play project CIC </w:t>
                  </w:r>
                </w:p>
              </w:tc>
            </w:tr>
            <w:tr w:rsidR="00D90AD3" w:rsidRPr="001E3C2E" w14:paraId="5026BC58" w14:textId="77777777" w:rsidTr="00732C83">
              <w:trPr>
                <w:trHeight w:val="481"/>
              </w:trPr>
              <w:tc>
                <w:tcPr>
                  <w:tcW w:w="4657" w:type="dxa"/>
                  <w:tcMar>
                    <w:top w:w="115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323902A2" w14:textId="06D2CB2E" w:rsidR="00D90AD3" w:rsidRDefault="0065426B" w:rsidP="0065426B">
                  <w:pPr>
                    <w:pStyle w:val="Thankyou"/>
                    <w:jc w:val="left"/>
                  </w:pPr>
                  <w:r>
                    <w:t xml:space="preserve">                              THANK YOU FOR YOUR BUSINESS</w:t>
                  </w:r>
                </w:p>
              </w:tc>
            </w:tr>
          </w:tbl>
          <w:p w14:paraId="76EC0246" w14:textId="77777777" w:rsidR="00482692" w:rsidRDefault="00482692" w:rsidP="00D36630">
            <w:r>
              <w:t>Oxfordshire</w:t>
            </w:r>
          </w:p>
          <w:p w14:paraId="5A65C74B" w14:textId="6F68C4A0" w:rsidR="00482692" w:rsidRDefault="00482692" w:rsidP="00D36630">
            <w:r>
              <w:t>OX163WR</w:t>
            </w: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14:paraId="0D9B751F" w14:textId="11108602" w:rsidR="003A1E70" w:rsidRDefault="003A1E70" w:rsidP="00482692">
            <w:pPr>
              <w:pStyle w:val="ExpirationDate"/>
              <w:jc w:val="center"/>
            </w:pPr>
          </w:p>
        </w:tc>
      </w:tr>
      <w:tr w:rsidR="003A1E70" w:rsidRPr="001E3C2E" w14:paraId="527EDB02" w14:textId="77777777" w:rsidTr="001674ED">
        <w:tblPrEx>
          <w:tblBorders>
            <w:bottom w:val="none" w:sz="0" w:space="0" w:color="auto"/>
          </w:tblBorders>
          <w:tblCellMar>
            <w:top w:w="58" w:type="dxa"/>
          </w:tblCellMar>
        </w:tblPrEx>
        <w:trPr>
          <w:trHeight w:val="1184"/>
        </w:trPr>
        <w:tc>
          <w:tcPr>
            <w:tcW w:w="247" w:type="dxa"/>
          </w:tcPr>
          <w:p w14:paraId="24B0E989" w14:textId="5123BE48" w:rsidR="003A1E70" w:rsidRPr="001E3C2E" w:rsidRDefault="003A1E70" w:rsidP="00703C78">
            <w:pPr>
              <w:pStyle w:val="Heading2"/>
            </w:pPr>
          </w:p>
        </w:tc>
        <w:tc>
          <w:tcPr>
            <w:tcW w:w="10126" w:type="dxa"/>
            <w:gridSpan w:val="2"/>
          </w:tcPr>
          <w:tbl>
            <w:tblPr>
              <w:tblpPr w:leftFromText="180" w:rightFromText="180" w:vertAnchor="text" w:horzAnchor="page" w:tblpX="692" w:tblpY="-116"/>
              <w:tblOverlap w:val="never"/>
              <w:tblW w:w="9886" w:type="dxa"/>
              <w:tblBorders>
                <w:top w:val="single" w:sz="12" w:space="0" w:color="365F91" w:themeColor="accent1" w:themeShade="BF"/>
                <w:left w:val="single" w:sz="4" w:space="0" w:color="365F91" w:themeColor="accent1" w:themeShade="BF"/>
                <w:bottom w:val="single" w:sz="4" w:space="0" w:color="365F91" w:themeColor="accent1" w:themeShade="BF"/>
                <w:right w:val="single" w:sz="4" w:space="0" w:color="365F91" w:themeColor="accent1" w:themeShade="BF"/>
                <w:insideH w:val="single" w:sz="4" w:space="0" w:color="365F91" w:themeColor="accent1" w:themeShade="BF"/>
                <w:insideV w:val="single" w:sz="4" w:space="0" w:color="365F91" w:themeColor="accent1" w:themeShade="BF"/>
              </w:tblBorders>
              <w:tblCellMar>
                <w:top w:w="43" w:type="dxa"/>
                <w:left w:w="115" w:type="dxa"/>
                <w:bottom w:w="43" w:type="dxa"/>
                <w:right w:w="115" w:type="dxa"/>
              </w:tblCellMar>
              <w:tblLook w:val="0000" w:firstRow="0" w:lastRow="0" w:firstColumn="0" w:lastColumn="0" w:noHBand="0" w:noVBand="0"/>
              <w:tblDescription w:val="Enter Salesperson name, Job title, Payment Terms, and Due Date in this table"/>
            </w:tblPr>
            <w:tblGrid>
              <w:gridCol w:w="989"/>
              <w:gridCol w:w="510"/>
              <w:gridCol w:w="1108"/>
              <w:gridCol w:w="29"/>
              <w:gridCol w:w="1092"/>
              <w:gridCol w:w="1960"/>
              <w:gridCol w:w="1977"/>
              <w:gridCol w:w="2221"/>
            </w:tblGrid>
            <w:tr w:rsidR="0060498C" w:rsidRPr="001E3C2E" w14:paraId="4575AD5A" w14:textId="0BF103F4" w:rsidTr="0060498C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3831721F" w14:textId="610D0C5F" w:rsidR="0060498C" w:rsidRDefault="0060498C" w:rsidP="001823CA">
                  <w:pPr>
                    <w:pStyle w:val="ColumnHeadings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HOLIDAY CLUB BOOKING FORM </w:t>
                  </w:r>
                </w:p>
              </w:tc>
            </w:tr>
            <w:tr w:rsidR="0060498C" w:rsidRPr="001E3C2E" w14:paraId="03B318A6" w14:textId="7491A16F" w:rsidTr="00B04EAE">
              <w:trPr>
                <w:cantSplit/>
                <w:trHeight w:val="251"/>
              </w:trPr>
              <w:tc>
                <w:tcPr>
                  <w:tcW w:w="2636" w:type="dxa"/>
                  <w:gridSpan w:val="4"/>
                  <w:shd w:val="clear" w:color="auto" w:fill="B8CCE4" w:themeFill="accent1" w:themeFillTint="66"/>
                </w:tcPr>
                <w:p w14:paraId="4E883C59" w14:textId="344605C7" w:rsidR="0060498C" w:rsidRPr="001E3C2E" w:rsidRDefault="0060498C" w:rsidP="001823CA">
                  <w:pPr>
                    <w:pStyle w:val="ColumnHeadings"/>
                  </w:pPr>
                  <w:r>
                    <w:t xml:space="preserve">Child’s Full Name </w:t>
                  </w:r>
                </w:p>
              </w:tc>
              <w:tc>
                <w:tcPr>
                  <w:tcW w:w="1092" w:type="dxa"/>
                  <w:shd w:val="clear" w:color="auto" w:fill="B8CCE4" w:themeFill="accent1" w:themeFillTint="66"/>
                  <w:vAlign w:val="center"/>
                </w:tcPr>
                <w:p w14:paraId="5B7FF653" w14:textId="77777777" w:rsidR="0060498C" w:rsidRPr="001E3C2E" w:rsidRDefault="0060498C" w:rsidP="001823CA">
                  <w:pPr>
                    <w:pStyle w:val="ColumnHeadings"/>
                  </w:pPr>
                  <w:r>
                    <w:t>Date OF BIRTH</w:t>
                  </w:r>
                </w:p>
              </w:tc>
              <w:tc>
                <w:tcPr>
                  <w:tcW w:w="1960" w:type="dxa"/>
                  <w:shd w:val="clear" w:color="auto" w:fill="B8CCE4" w:themeFill="accent1" w:themeFillTint="66"/>
                </w:tcPr>
                <w:p w14:paraId="62C3A0BE" w14:textId="16007503" w:rsidR="0060498C" w:rsidRDefault="0060498C" w:rsidP="001823CA">
                  <w:pPr>
                    <w:pStyle w:val="ColumnHeadings"/>
                  </w:pPr>
                  <w:r>
                    <w:t>Address</w:t>
                  </w:r>
                </w:p>
              </w:tc>
              <w:tc>
                <w:tcPr>
                  <w:tcW w:w="1977" w:type="dxa"/>
                  <w:shd w:val="clear" w:color="auto" w:fill="B8CCE4" w:themeFill="accent1" w:themeFillTint="66"/>
                  <w:vAlign w:val="center"/>
                </w:tcPr>
                <w:p w14:paraId="11DDC3F4" w14:textId="0E6EAABB" w:rsidR="0060498C" w:rsidRPr="001E3C2E" w:rsidRDefault="0060498C" w:rsidP="001823CA">
                  <w:pPr>
                    <w:pStyle w:val="ColumnHeadings"/>
                  </w:pPr>
                  <w:r>
                    <w:t xml:space="preserve">Any known allergies or dietry requirements </w:t>
                  </w:r>
                </w:p>
              </w:tc>
              <w:tc>
                <w:tcPr>
                  <w:tcW w:w="2221" w:type="dxa"/>
                  <w:shd w:val="clear" w:color="auto" w:fill="B8CCE4" w:themeFill="accent1" w:themeFillTint="66"/>
                </w:tcPr>
                <w:p w14:paraId="11EB0A7A" w14:textId="49B8C07F" w:rsidR="0060498C" w:rsidRDefault="0060498C" w:rsidP="001823CA">
                  <w:pPr>
                    <w:pStyle w:val="ColumnHeadings"/>
                  </w:pPr>
                  <w:r>
                    <w:t>Security Password for pick up</w:t>
                  </w:r>
                </w:p>
              </w:tc>
            </w:tr>
            <w:tr w:rsidR="0060498C" w:rsidRPr="001E3C2E" w14:paraId="1CFA5E68" w14:textId="6E741C0A" w:rsidTr="00B04EAE">
              <w:trPr>
                <w:cantSplit/>
                <w:trHeight w:val="447"/>
              </w:trPr>
              <w:tc>
                <w:tcPr>
                  <w:tcW w:w="989" w:type="dxa"/>
                </w:tcPr>
                <w:p w14:paraId="21F8D27B" w14:textId="39AD7248" w:rsidR="0060498C" w:rsidRDefault="0060498C" w:rsidP="00425D21">
                  <w:pPr>
                    <w:pStyle w:val="Centered"/>
                    <w:jc w:val="left"/>
                  </w:pPr>
                  <w:r>
                    <w:t>Child 1:</w:t>
                  </w:r>
                </w:p>
              </w:tc>
              <w:tc>
                <w:tcPr>
                  <w:tcW w:w="1647" w:type="dxa"/>
                  <w:gridSpan w:val="3"/>
                </w:tcPr>
                <w:p w14:paraId="08C543D7" w14:textId="541AC4B2" w:rsidR="0060498C" w:rsidRPr="00761383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92" w:type="dxa"/>
                  <w:vAlign w:val="center"/>
                </w:tcPr>
                <w:p w14:paraId="12C8570A" w14:textId="1FCFD384" w:rsidR="0060498C" w:rsidRPr="00761383" w:rsidRDefault="0060498C" w:rsidP="00425D21">
                  <w:pPr>
                    <w:pStyle w:val="Centered"/>
                    <w:jc w:val="left"/>
                  </w:pPr>
                </w:p>
              </w:tc>
              <w:tc>
                <w:tcPr>
                  <w:tcW w:w="1960" w:type="dxa"/>
                </w:tcPr>
                <w:p w14:paraId="4AC284FC" w14:textId="77777777" w:rsidR="0060498C" w:rsidRDefault="0060498C" w:rsidP="00CA2F33">
                  <w:pPr>
                    <w:pStyle w:val="Centered"/>
                  </w:pPr>
                </w:p>
                <w:p w14:paraId="16B800DF" w14:textId="77777777" w:rsidR="008E76D4" w:rsidRPr="008E76D4" w:rsidRDefault="008E76D4" w:rsidP="008E76D4"/>
              </w:tc>
              <w:tc>
                <w:tcPr>
                  <w:tcW w:w="1977" w:type="dxa"/>
                  <w:vAlign w:val="center"/>
                </w:tcPr>
                <w:p w14:paraId="2F424914" w14:textId="643D1769" w:rsidR="0060498C" w:rsidRPr="00761383" w:rsidRDefault="0060498C" w:rsidP="008E76D4">
                  <w:pPr>
                    <w:pStyle w:val="Centered"/>
                    <w:jc w:val="left"/>
                  </w:pPr>
                </w:p>
              </w:tc>
              <w:tc>
                <w:tcPr>
                  <w:tcW w:w="2221" w:type="dxa"/>
                </w:tcPr>
                <w:p w14:paraId="7764A22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7DFAB183" w14:textId="46D14956" w:rsidTr="00B04EAE">
              <w:trPr>
                <w:cantSplit/>
                <w:trHeight w:val="251"/>
              </w:trPr>
              <w:tc>
                <w:tcPr>
                  <w:tcW w:w="989" w:type="dxa"/>
                </w:tcPr>
                <w:p w14:paraId="5C9DDD54" w14:textId="2D26B7A5" w:rsidR="0060498C" w:rsidRDefault="0060498C" w:rsidP="00425D21">
                  <w:pPr>
                    <w:pStyle w:val="Centered"/>
                    <w:jc w:val="left"/>
                  </w:pPr>
                  <w:r>
                    <w:t>Child 2:</w:t>
                  </w:r>
                </w:p>
                <w:p w14:paraId="67E71F70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47" w:type="dxa"/>
                  <w:gridSpan w:val="3"/>
                </w:tcPr>
                <w:p w14:paraId="72FA8C58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5022540" w14:textId="1B7BCE53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92" w:type="dxa"/>
                  <w:vAlign w:val="center"/>
                </w:tcPr>
                <w:p w14:paraId="0E5BD19C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60" w:type="dxa"/>
                </w:tcPr>
                <w:p w14:paraId="7384FA7A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4F8A0BFC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65F7521D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98B471F" w14:textId="1CD142AD" w:rsidTr="00B04EAE">
              <w:trPr>
                <w:cantSplit/>
                <w:trHeight w:val="251"/>
              </w:trPr>
              <w:tc>
                <w:tcPr>
                  <w:tcW w:w="989" w:type="dxa"/>
                </w:tcPr>
                <w:p w14:paraId="1FDE4736" w14:textId="08302B85" w:rsidR="0060498C" w:rsidRDefault="0060498C" w:rsidP="00425D21">
                  <w:pPr>
                    <w:pStyle w:val="Centered"/>
                    <w:jc w:val="left"/>
                  </w:pPr>
                  <w:r>
                    <w:t>Child 3:</w:t>
                  </w:r>
                </w:p>
                <w:p w14:paraId="27971BB6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47" w:type="dxa"/>
                  <w:gridSpan w:val="3"/>
                </w:tcPr>
                <w:p w14:paraId="081604FA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36341CC4" w14:textId="24B8CD30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92" w:type="dxa"/>
                  <w:vAlign w:val="center"/>
                </w:tcPr>
                <w:p w14:paraId="08405D07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60" w:type="dxa"/>
                </w:tcPr>
                <w:p w14:paraId="283D9682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5DC3BF35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22F7ACD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15CA72DE" w14:textId="3A9E794E" w:rsidTr="00B04EAE">
              <w:trPr>
                <w:cantSplit/>
                <w:trHeight w:val="251"/>
              </w:trPr>
              <w:tc>
                <w:tcPr>
                  <w:tcW w:w="989" w:type="dxa"/>
                </w:tcPr>
                <w:p w14:paraId="74966866" w14:textId="37703AD4" w:rsidR="0060498C" w:rsidRDefault="0060498C" w:rsidP="008E76D4">
                  <w:pPr>
                    <w:pStyle w:val="Centered"/>
                    <w:jc w:val="left"/>
                  </w:pPr>
                  <w:r>
                    <w:t>Child 4</w:t>
                  </w:r>
                  <w:r w:rsidR="008E76D4">
                    <w:t>:</w:t>
                  </w:r>
                </w:p>
              </w:tc>
              <w:tc>
                <w:tcPr>
                  <w:tcW w:w="1647" w:type="dxa"/>
                  <w:gridSpan w:val="3"/>
                </w:tcPr>
                <w:p w14:paraId="07173C07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7D1179C" w14:textId="10BC6B36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92" w:type="dxa"/>
                  <w:vAlign w:val="center"/>
                </w:tcPr>
                <w:p w14:paraId="4B836794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60" w:type="dxa"/>
                </w:tcPr>
                <w:p w14:paraId="0B29838B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52A818C1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6CA07D99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5A7688CD" w14:textId="77777777" w:rsidTr="0060498C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4150F93E" w14:textId="36D6A398" w:rsidR="0060498C" w:rsidRPr="0060498C" w:rsidRDefault="0060498C" w:rsidP="0060498C">
                  <w:pPr>
                    <w:pStyle w:val="Centered"/>
                    <w:rPr>
                      <w:b/>
                      <w:bCs/>
                    </w:rPr>
                  </w:pPr>
                  <w:r w:rsidRPr="0060498C">
                    <w:rPr>
                      <w:b/>
                      <w:bCs/>
                    </w:rPr>
                    <w:t>PARENTS INFORMATION</w:t>
                  </w:r>
                </w:p>
              </w:tc>
            </w:tr>
            <w:tr w:rsidR="0060498C" w:rsidRPr="001E3C2E" w14:paraId="452C159F" w14:textId="77777777" w:rsidTr="00B04EAE">
              <w:trPr>
                <w:cantSplit/>
                <w:trHeight w:val="251"/>
              </w:trPr>
              <w:tc>
                <w:tcPr>
                  <w:tcW w:w="2636" w:type="dxa"/>
                  <w:gridSpan w:val="4"/>
                  <w:shd w:val="clear" w:color="auto" w:fill="B8CCE4" w:themeFill="accent1" w:themeFillTint="66"/>
                </w:tcPr>
                <w:p w14:paraId="76CB25F5" w14:textId="7B583BBF" w:rsidR="0060498C" w:rsidRDefault="0060498C" w:rsidP="000934F7">
                  <w:pPr>
                    <w:pStyle w:val="Centered"/>
                    <w:jc w:val="left"/>
                  </w:pPr>
                  <w:r>
                    <w:t>PARENTS FULL NAME</w:t>
                  </w:r>
                </w:p>
              </w:tc>
              <w:tc>
                <w:tcPr>
                  <w:tcW w:w="3052" w:type="dxa"/>
                  <w:gridSpan w:val="2"/>
                  <w:shd w:val="clear" w:color="auto" w:fill="B8CCE4" w:themeFill="accent1" w:themeFillTint="66"/>
                  <w:vAlign w:val="center"/>
                </w:tcPr>
                <w:p w14:paraId="38D462EE" w14:textId="1E644084" w:rsidR="0060498C" w:rsidRPr="00761383" w:rsidRDefault="0060498C" w:rsidP="00CA2F33">
                  <w:pPr>
                    <w:pStyle w:val="Centered"/>
                  </w:pPr>
                  <w:r>
                    <w:t>ADDRESS</w:t>
                  </w:r>
                </w:p>
              </w:tc>
              <w:tc>
                <w:tcPr>
                  <w:tcW w:w="1977" w:type="dxa"/>
                  <w:shd w:val="clear" w:color="auto" w:fill="B8CCE4" w:themeFill="accent1" w:themeFillTint="66"/>
                  <w:vAlign w:val="center"/>
                </w:tcPr>
                <w:p w14:paraId="46E40E57" w14:textId="3198A825" w:rsidR="0060498C" w:rsidRPr="00761383" w:rsidRDefault="0060498C" w:rsidP="00CA2F33">
                  <w:pPr>
                    <w:pStyle w:val="Centered"/>
                  </w:pPr>
                  <w:r>
                    <w:t>EMAIL ADDRESS</w:t>
                  </w:r>
                </w:p>
              </w:tc>
              <w:tc>
                <w:tcPr>
                  <w:tcW w:w="2221" w:type="dxa"/>
                  <w:shd w:val="clear" w:color="auto" w:fill="B8CCE4" w:themeFill="accent1" w:themeFillTint="66"/>
                </w:tcPr>
                <w:p w14:paraId="3606FD31" w14:textId="1FD483F2" w:rsidR="0060498C" w:rsidRPr="00761383" w:rsidRDefault="0060498C" w:rsidP="00CA2F33">
                  <w:pPr>
                    <w:pStyle w:val="Centered"/>
                  </w:pPr>
                  <w:r>
                    <w:t>CONTACT NUMBER</w:t>
                  </w:r>
                </w:p>
              </w:tc>
            </w:tr>
            <w:tr w:rsidR="0060498C" w:rsidRPr="001E3C2E" w14:paraId="5FC5EBD1" w14:textId="77777777" w:rsidTr="00B04EAE">
              <w:trPr>
                <w:cantSplit/>
                <w:trHeight w:val="251"/>
              </w:trPr>
              <w:tc>
                <w:tcPr>
                  <w:tcW w:w="989" w:type="dxa"/>
                </w:tcPr>
                <w:p w14:paraId="053F711C" w14:textId="21499169" w:rsidR="0060498C" w:rsidRDefault="0060498C" w:rsidP="00425D21">
                  <w:pPr>
                    <w:pStyle w:val="Centered"/>
                    <w:jc w:val="left"/>
                  </w:pPr>
                  <w:r>
                    <w:t>Parent 1:</w:t>
                  </w:r>
                </w:p>
              </w:tc>
              <w:tc>
                <w:tcPr>
                  <w:tcW w:w="1647" w:type="dxa"/>
                  <w:gridSpan w:val="3"/>
                </w:tcPr>
                <w:p w14:paraId="56C5EE59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6DE2E8AF" w14:textId="77777777" w:rsidR="00F623CD" w:rsidRDefault="00F623CD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52" w:type="dxa"/>
                  <w:gridSpan w:val="2"/>
                  <w:vAlign w:val="center"/>
                </w:tcPr>
                <w:p w14:paraId="2AE0B83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0A06D8DD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43BA5E7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455816C4" w14:textId="77777777" w:rsidTr="00B04EAE">
              <w:trPr>
                <w:cantSplit/>
                <w:trHeight w:val="251"/>
              </w:trPr>
              <w:tc>
                <w:tcPr>
                  <w:tcW w:w="989" w:type="dxa"/>
                </w:tcPr>
                <w:p w14:paraId="3AE28AAB" w14:textId="22788B7C" w:rsidR="0060498C" w:rsidRDefault="0060498C" w:rsidP="00425D21">
                  <w:pPr>
                    <w:pStyle w:val="Centered"/>
                    <w:jc w:val="left"/>
                  </w:pPr>
                  <w:r>
                    <w:t xml:space="preserve">Parent 2: </w:t>
                  </w:r>
                </w:p>
              </w:tc>
              <w:tc>
                <w:tcPr>
                  <w:tcW w:w="1647" w:type="dxa"/>
                  <w:gridSpan w:val="3"/>
                </w:tcPr>
                <w:p w14:paraId="0AB7F3B3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FEEA328" w14:textId="77777777" w:rsidR="00F623CD" w:rsidRDefault="00F623CD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52" w:type="dxa"/>
                  <w:gridSpan w:val="2"/>
                  <w:vAlign w:val="center"/>
                </w:tcPr>
                <w:p w14:paraId="16435487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300E8ADF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38F25FF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B0C3B3D" w14:textId="77777777" w:rsidTr="008E76D4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6790DA1B" w14:textId="3D4D6920" w:rsidR="0060498C" w:rsidRPr="00761383" w:rsidRDefault="0060498C" w:rsidP="00CA2F33">
                  <w:pPr>
                    <w:pStyle w:val="Centered"/>
                  </w:pPr>
                  <w:r>
                    <w:t xml:space="preserve">ADDITIONAL EMERGENCY CONTACTS </w:t>
                  </w:r>
                </w:p>
              </w:tc>
            </w:tr>
            <w:tr w:rsidR="0060498C" w:rsidRPr="001E3C2E" w14:paraId="1109D20C" w14:textId="77777777" w:rsidTr="00B04EAE">
              <w:trPr>
                <w:cantSplit/>
                <w:trHeight w:val="251"/>
              </w:trPr>
              <w:tc>
                <w:tcPr>
                  <w:tcW w:w="2636" w:type="dxa"/>
                  <w:gridSpan w:val="4"/>
                  <w:shd w:val="clear" w:color="auto" w:fill="B8CCE4" w:themeFill="accent1" w:themeFillTint="66"/>
                </w:tcPr>
                <w:p w14:paraId="1C503280" w14:textId="28F536D7" w:rsidR="0060498C" w:rsidRDefault="0060498C" w:rsidP="000934F7">
                  <w:pPr>
                    <w:pStyle w:val="Centered"/>
                    <w:jc w:val="left"/>
                  </w:pPr>
                  <w:r>
                    <w:t xml:space="preserve">ADULTS FULL NAME </w:t>
                  </w:r>
                </w:p>
              </w:tc>
              <w:tc>
                <w:tcPr>
                  <w:tcW w:w="3052" w:type="dxa"/>
                  <w:gridSpan w:val="2"/>
                  <w:shd w:val="clear" w:color="auto" w:fill="B8CCE4" w:themeFill="accent1" w:themeFillTint="66"/>
                  <w:vAlign w:val="center"/>
                </w:tcPr>
                <w:p w14:paraId="4BAE15CA" w14:textId="3DC43E3B" w:rsidR="0060498C" w:rsidRPr="00761383" w:rsidRDefault="008E76D4" w:rsidP="00CA2F33">
                  <w:pPr>
                    <w:pStyle w:val="Centered"/>
                  </w:pPr>
                  <w:r>
                    <w:t xml:space="preserve">CONTACT NUMBER </w:t>
                  </w:r>
                  <w:r w:rsidR="000268E8">
                    <w:t>&amp; EMAIL ADDRESS</w:t>
                  </w:r>
                </w:p>
              </w:tc>
              <w:tc>
                <w:tcPr>
                  <w:tcW w:w="1977" w:type="dxa"/>
                  <w:shd w:val="clear" w:color="auto" w:fill="B8CCE4" w:themeFill="accent1" w:themeFillTint="66"/>
                  <w:vAlign w:val="center"/>
                </w:tcPr>
                <w:p w14:paraId="7086D68C" w14:textId="2833A3CA" w:rsidR="0060498C" w:rsidRPr="00761383" w:rsidRDefault="008E76D4" w:rsidP="00CA2F33">
                  <w:pPr>
                    <w:pStyle w:val="Centered"/>
                  </w:pPr>
                  <w:r>
                    <w:t>RELATIONSHIP TO CHILD</w:t>
                  </w:r>
                </w:p>
              </w:tc>
              <w:tc>
                <w:tcPr>
                  <w:tcW w:w="2221" w:type="dxa"/>
                  <w:shd w:val="clear" w:color="auto" w:fill="B8CCE4" w:themeFill="accent1" w:themeFillTint="66"/>
                </w:tcPr>
                <w:p w14:paraId="071AE900" w14:textId="77777777" w:rsidR="0060498C" w:rsidRDefault="008E76D4" w:rsidP="00CA2F33">
                  <w:pPr>
                    <w:pStyle w:val="Centered"/>
                  </w:pPr>
                  <w:r>
                    <w:t>CONSENT TO PICK UP</w:t>
                  </w:r>
                </w:p>
                <w:p w14:paraId="7FE1B5D6" w14:textId="1D9EFB4D" w:rsidR="008E76D4" w:rsidRPr="00761383" w:rsidRDefault="008E76D4" w:rsidP="00CA2F33">
                  <w:pPr>
                    <w:pStyle w:val="Centered"/>
                  </w:pPr>
                  <w:r>
                    <w:t>(YES or NO)</w:t>
                  </w:r>
                </w:p>
              </w:tc>
            </w:tr>
            <w:tr w:rsidR="0060498C" w:rsidRPr="001E3C2E" w14:paraId="410CE40B" w14:textId="77777777" w:rsidTr="00B04EAE">
              <w:trPr>
                <w:cantSplit/>
                <w:trHeight w:val="251"/>
              </w:trPr>
              <w:tc>
                <w:tcPr>
                  <w:tcW w:w="2636" w:type="dxa"/>
                  <w:gridSpan w:val="4"/>
                </w:tcPr>
                <w:p w14:paraId="1CD547E9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52" w:type="dxa"/>
                  <w:gridSpan w:val="2"/>
                  <w:vAlign w:val="center"/>
                </w:tcPr>
                <w:p w14:paraId="4E49FC64" w14:textId="77777777" w:rsidR="0060498C" w:rsidRDefault="0060498C" w:rsidP="00CA2F33">
                  <w:pPr>
                    <w:pStyle w:val="Centered"/>
                  </w:pPr>
                </w:p>
                <w:p w14:paraId="3D346A2B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1ED9DA2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2691C3AF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8E76D4" w:rsidRPr="001E3C2E" w14:paraId="38744BB0" w14:textId="77777777" w:rsidTr="00B04EAE">
              <w:trPr>
                <w:cantSplit/>
                <w:trHeight w:val="251"/>
              </w:trPr>
              <w:tc>
                <w:tcPr>
                  <w:tcW w:w="2636" w:type="dxa"/>
                  <w:gridSpan w:val="4"/>
                </w:tcPr>
                <w:p w14:paraId="74B6B0E0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52" w:type="dxa"/>
                  <w:gridSpan w:val="2"/>
                  <w:vAlign w:val="center"/>
                </w:tcPr>
                <w:p w14:paraId="348C3576" w14:textId="77777777" w:rsidR="008E76D4" w:rsidRDefault="008E76D4" w:rsidP="00CA2F33">
                  <w:pPr>
                    <w:pStyle w:val="Centered"/>
                  </w:pPr>
                </w:p>
                <w:p w14:paraId="1FAC694E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3450866A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10416960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76736512" w14:textId="77777777" w:rsidTr="00B04EAE">
              <w:trPr>
                <w:cantSplit/>
                <w:trHeight w:val="251"/>
              </w:trPr>
              <w:tc>
                <w:tcPr>
                  <w:tcW w:w="2636" w:type="dxa"/>
                  <w:gridSpan w:val="4"/>
                </w:tcPr>
                <w:p w14:paraId="54D3B8AB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52" w:type="dxa"/>
                  <w:gridSpan w:val="2"/>
                  <w:vAlign w:val="center"/>
                </w:tcPr>
                <w:p w14:paraId="4D163CE4" w14:textId="77777777" w:rsidR="008E76D4" w:rsidRDefault="008E76D4" w:rsidP="00CA2F33">
                  <w:pPr>
                    <w:pStyle w:val="Centered"/>
                  </w:pPr>
                </w:p>
                <w:p w14:paraId="5960697D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77" w:type="dxa"/>
                  <w:vAlign w:val="center"/>
                </w:tcPr>
                <w:p w14:paraId="62BBB36E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21" w:type="dxa"/>
                </w:tcPr>
                <w:p w14:paraId="55DF66B1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5BBC2BF9" w14:textId="01822B19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4AB0FE48" w14:textId="00376B5D" w:rsidR="008E76D4" w:rsidRPr="001E3C2E" w:rsidRDefault="008E76D4" w:rsidP="001823CA">
                  <w:pPr>
                    <w:pStyle w:val="ColumnHeadings"/>
                  </w:pPr>
                  <w:r>
                    <w:t xml:space="preserve">Days </w:t>
                  </w:r>
                </w:p>
              </w:tc>
              <w:tc>
                <w:tcPr>
                  <w:tcW w:w="1108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47636CA7" w14:textId="77777777" w:rsidR="000268E8" w:rsidRDefault="000268E8" w:rsidP="001823CA">
                  <w:pPr>
                    <w:pStyle w:val="ColumnHeadings"/>
                  </w:pPr>
                </w:p>
                <w:p w14:paraId="1DC94618" w14:textId="77777777" w:rsidR="000268E8" w:rsidRDefault="000268E8" w:rsidP="001823CA">
                  <w:pPr>
                    <w:pStyle w:val="ColumnHeadings"/>
                  </w:pPr>
                </w:p>
                <w:p w14:paraId="0A10704B" w14:textId="4C4C14DD" w:rsidR="008E76D4" w:rsidRDefault="008E76D4" w:rsidP="001823CA">
                  <w:pPr>
                    <w:pStyle w:val="ColumnHeadings"/>
                  </w:pPr>
                  <w:r>
                    <w:t xml:space="preserve">dates 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171BAEAA" w14:textId="10A0F62A" w:rsidR="008E76D4" w:rsidRDefault="008E76D4" w:rsidP="001823CA">
                  <w:pPr>
                    <w:pStyle w:val="ColumnHeadings"/>
                  </w:pPr>
                  <w:r>
                    <w:t xml:space="preserve">Breakfast (8-9) </w:t>
                  </w:r>
                </w:p>
                <w:p w14:paraId="0317E9C6" w14:textId="3A01935D" w:rsidR="008E76D4" w:rsidRPr="001E3C2E" w:rsidRDefault="008E76D4" w:rsidP="001823CA">
                  <w:pPr>
                    <w:pStyle w:val="ColumnHeadings"/>
                  </w:pPr>
                  <w:r>
                    <w:t xml:space="preserve">£6.50 food included </w:t>
                  </w:r>
                </w:p>
              </w:tc>
              <w:tc>
                <w:tcPr>
                  <w:tcW w:w="1960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10AD6576" w14:textId="77777777" w:rsidR="000268E8" w:rsidRDefault="000268E8" w:rsidP="00955AD9">
                  <w:pPr>
                    <w:pStyle w:val="ColumnHeadings"/>
                  </w:pPr>
                </w:p>
                <w:p w14:paraId="6E5F28E6" w14:textId="77777777" w:rsidR="000268E8" w:rsidRDefault="000268E8" w:rsidP="00955AD9">
                  <w:pPr>
                    <w:pStyle w:val="ColumnHeadings"/>
                  </w:pPr>
                </w:p>
                <w:p w14:paraId="4FC6D84E" w14:textId="671A1331" w:rsidR="008E76D4" w:rsidRDefault="008E76D4" w:rsidP="00955AD9">
                  <w:pPr>
                    <w:pStyle w:val="ColumnHeadings"/>
                  </w:pPr>
                  <w:r>
                    <w:t>Main Session 9-4</w:t>
                  </w:r>
                </w:p>
                <w:p w14:paraId="399FB99A" w14:textId="0E6A5E42" w:rsidR="008E76D4" w:rsidRDefault="008E76D4" w:rsidP="00955AD9">
                  <w:pPr>
                    <w:pStyle w:val="ColumnHeadings"/>
                  </w:pPr>
                  <w:r>
                    <w:t>£30.00</w:t>
                  </w:r>
                </w:p>
              </w:tc>
              <w:tc>
                <w:tcPr>
                  <w:tcW w:w="4198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36E23C87" w14:textId="5AA58289" w:rsidR="008E76D4" w:rsidRDefault="000268E8" w:rsidP="00425D21">
                  <w:pPr>
                    <w:pStyle w:val="ColumnHeadings"/>
                    <w:jc w:val="left"/>
                  </w:pPr>
                  <w:r w:rsidRPr="000268E8">
                    <w:t>Any individual needs</w:t>
                  </w:r>
                  <w:r>
                    <w:t xml:space="preserve"> /</w:t>
                  </w:r>
                  <w:r w:rsidR="008E76D4">
                    <w:t xml:space="preserve"> ADDITIONAL NOTES: </w:t>
                  </w:r>
                </w:p>
                <w:p w14:paraId="2038E621" w14:textId="77777777" w:rsidR="008E76D4" w:rsidRDefault="008E76D4" w:rsidP="00955AD9">
                  <w:pPr>
                    <w:pStyle w:val="ColumnHeadings"/>
                  </w:pPr>
                </w:p>
                <w:p w14:paraId="41E146B9" w14:textId="77777777" w:rsidR="008E76D4" w:rsidRDefault="008E76D4" w:rsidP="00955AD9">
                  <w:pPr>
                    <w:pStyle w:val="ColumnHeadings"/>
                  </w:pPr>
                </w:p>
                <w:p w14:paraId="7A62ECAA" w14:textId="77777777" w:rsidR="008E76D4" w:rsidRDefault="008E76D4" w:rsidP="00955AD9">
                  <w:pPr>
                    <w:pStyle w:val="ColumnHeadings"/>
                  </w:pPr>
                </w:p>
                <w:p w14:paraId="401E1E35" w14:textId="77777777" w:rsidR="008E76D4" w:rsidRDefault="008E76D4" w:rsidP="00955AD9">
                  <w:pPr>
                    <w:pStyle w:val="ColumnHeadings"/>
                  </w:pPr>
                </w:p>
                <w:p w14:paraId="5E79B92F" w14:textId="77777777" w:rsidR="008E76D4" w:rsidRDefault="008E76D4" w:rsidP="00955AD9">
                  <w:pPr>
                    <w:pStyle w:val="ColumnHeadings"/>
                  </w:pPr>
                </w:p>
                <w:p w14:paraId="7EC2296B" w14:textId="77777777" w:rsidR="008E76D4" w:rsidRDefault="008E76D4" w:rsidP="00955AD9">
                  <w:pPr>
                    <w:pStyle w:val="ColumnHeadings"/>
                  </w:pPr>
                </w:p>
                <w:p w14:paraId="79BBFC93" w14:textId="77777777" w:rsidR="008E76D4" w:rsidRDefault="008E76D4" w:rsidP="00425D21">
                  <w:pPr>
                    <w:pStyle w:val="ColumnHeadings"/>
                    <w:jc w:val="left"/>
                  </w:pPr>
                </w:p>
              </w:tc>
            </w:tr>
            <w:tr w:rsidR="008E76D4" w:rsidRPr="00761383" w14:paraId="4ADE270A" w14:textId="49AC6895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CA13BAA" w14:textId="3D190D8F" w:rsidR="008E76D4" w:rsidRPr="001E3C2E" w:rsidRDefault="003B1046" w:rsidP="001823CA">
                  <w:r>
                    <w:t>Tuesday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D2EC801" w14:textId="2B3EF464" w:rsidR="008E76D4" w:rsidRPr="001E3C2E" w:rsidRDefault="003B1046" w:rsidP="001823CA">
                  <w:r>
                    <w:t>21</w:t>
                  </w:r>
                  <w:r w:rsidRPr="003B1046">
                    <w:rPr>
                      <w:vertAlign w:val="superscript"/>
                    </w:rPr>
                    <w:t>st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07AC596" w14:textId="045C1F70" w:rsidR="008E76D4" w:rsidRPr="001E3C2E" w:rsidRDefault="008E76D4" w:rsidP="001823CA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EF9BE0D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 w:val="restart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634F225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06AB88B6" w14:textId="3896AEF9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096638B" w14:textId="3E04E3D2" w:rsidR="008E76D4" w:rsidRDefault="003B1046" w:rsidP="001823CA">
                  <w:r>
                    <w:t>Wednesday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ACB8B86" w14:textId="147362B6" w:rsidR="008E76D4" w:rsidRPr="001E3C2E" w:rsidRDefault="003B1046" w:rsidP="001823CA">
                  <w:r>
                    <w:t>22</w:t>
                  </w:r>
                  <w:r w:rsidRPr="003B1046">
                    <w:rPr>
                      <w:vertAlign w:val="superscript"/>
                    </w:rPr>
                    <w:t>nd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475BBBE" w14:textId="3A3ABF59" w:rsidR="008E76D4" w:rsidRPr="001E3C2E" w:rsidRDefault="008E76D4" w:rsidP="001823CA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4138779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07C3683E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FA74E7" w:rsidRPr="00761383" w14:paraId="5DF0E5F6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47C2E274" w14:textId="77777777" w:rsidR="00F623CD" w:rsidRDefault="00F623CD" w:rsidP="00B04EAE">
                  <w:pPr>
                    <w:jc w:val="center"/>
                  </w:pPr>
                </w:p>
                <w:p w14:paraId="4726C2DE" w14:textId="77777777" w:rsidR="00F623CD" w:rsidRDefault="00F623CD" w:rsidP="00B04EAE">
                  <w:pPr>
                    <w:jc w:val="center"/>
                  </w:pPr>
                </w:p>
                <w:p w14:paraId="79A4D18A" w14:textId="1A764AF8" w:rsidR="00FA74E7" w:rsidRDefault="00FA74E7" w:rsidP="00B04EAE">
                  <w:pPr>
                    <w:jc w:val="center"/>
                  </w:pPr>
                  <w:r>
                    <w:t>DAYS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7A6EEAEB" w14:textId="77777777" w:rsidR="00B04EAE" w:rsidRDefault="00B04EAE" w:rsidP="00B04EAE">
                  <w:pPr>
                    <w:jc w:val="center"/>
                  </w:pPr>
                </w:p>
                <w:p w14:paraId="4307A36D" w14:textId="0C373E86" w:rsidR="00FA74E7" w:rsidRDefault="00FA74E7" w:rsidP="00B04EAE">
                  <w:r>
                    <w:t>DATES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17157606" w14:textId="3E8ED4CA" w:rsidR="00FA74E7" w:rsidRPr="001E3C2E" w:rsidRDefault="00FA74E7" w:rsidP="00B04EAE">
                  <w:pPr>
                    <w:jc w:val="center"/>
                  </w:pPr>
                  <w:r>
                    <w:t>BREAKFAST (8-9) £6.50 FOOD INCLUDED</w:t>
                  </w:r>
                </w:p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50D19EC8" w14:textId="77777777" w:rsidR="00FA74E7" w:rsidRDefault="00FA74E7" w:rsidP="00B04EAE">
                  <w:pPr>
                    <w:pStyle w:val="Amount"/>
                    <w:jc w:val="center"/>
                  </w:pPr>
                  <w:r>
                    <w:t>MAIN SESSION 9-4</w:t>
                  </w:r>
                </w:p>
                <w:p w14:paraId="2D5D8D76" w14:textId="55A9765C" w:rsidR="00B04EAE" w:rsidRPr="00761383" w:rsidRDefault="00B04EAE" w:rsidP="00B04EAE">
                  <w:pPr>
                    <w:pStyle w:val="Amount"/>
                    <w:jc w:val="center"/>
                  </w:pPr>
                  <w:r>
                    <w:t>£30.00</w:t>
                  </w:r>
                </w:p>
              </w:tc>
              <w:tc>
                <w:tcPr>
                  <w:tcW w:w="4198" w:type="dxa"/>
                  <w:gridSpan w:val="2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tcMar>
                    <w:left w:w="216" w:type="dxa"/>
                    <w:right w:w="216" w:type="dxa"/>
                  </w:tcMar>
                  <w:vAlign w:val="center"/>
                </w:tcPr>
                <w:p w14:paraId="7908B411" w14:textId="657A4558" w:rsidR="00FA74E7" w:rsidRPr="00761383" w:rsidRDefault="00B04EAE" w:rsidP="00B04EAE">
                  <w:pPr>
                    <w:pStyle w:val="Amount"/>
                    <w:jc w:val="center"/>
                  </w:pPr>
                  <w:r>
                    <w:t>ANY INDIVIDUAL NEEDS/ ADDITIONAL NOTES:</w:t>
                  </w:r>
                </w:p>
              </w:tc>
            </w:tr>
            <w:tr w:rsidR="003B1046" w:rsidRPr="00761383" w14:paraId="6B7FB6C0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F11272F" w14:textId="772AF6AB" w:rsidR="003B1046" w:rsidRDefault="003B1046" w:rsidP="003B1046">
                  <w:r>
                    <w:t xml:space="preserve">Thursday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018F6F6" w14:textId="72B84E95" w:rsidR="003B1046" w:rsidRDefault="003B1046" w:rsidP="003B1046">
                  <w:r>
                    <w:t>23</w:t>
                  </w:r>
                  <w:r w:rsidRPr="003B1046">
                    <w:rPr>
                      <w:vertAlign w:val="superscript"/>
                    </w:rPr>
                    <w:t>rd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8C720C0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A401015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 w:val="restart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66B5E785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230B66D6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B5A6CDC" w14:textId="06B06287" w:rsidR="003B1046" w:rsidRDefault="003B1046" w:rsidP="003B1046">
                  <w:r>
                    <w:t>Friday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70F3A91" w14:textId="0D500729" w:rsidR="003B1046" w:rsidRDefault="003B1046" w:rsidP="003B1046">
                  <w:r>
                    <w:t>24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E46B63F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9CA8C77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6A7B9B8D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770BD67E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2037291" w14:textId="6DDDE388" w:rsidR="003B1046" w:rsidRDefault="003B1046" w:rsidP="003B1046">
                  <w:r>
                    <w:t xml:space="preserve">Monday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694EF4C6" w14:textId="399F6FF1" w:rsidR="003B1046" w:rsidRDefault="003B1046" w:rsidP="003B1046">
                  <w:r>
                    <w:t>27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July 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5113071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F7C10BA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659A99D1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7CA22123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805C281" w14:textId="5AB81302" w:rsidR="003B1046" w:rsidRDefault="003B1046" w:rsidP="003B1046">
                  <w:r>
                    <w:t xml:space="preserve">Tuesday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2003B871" w14:textId="5A08EAC2" w:rsidR="003B1046" w:rsidRDefault="003B1046" w:rsidP="003B1046">
                  <w:r>
                    <w:t>28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9C777E7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44FC33F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0301F1B3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761BF236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0AA2079" w14:textId="312F38EF" w:rsidR="003B1046" w:rsidRDefault="003B1046" w:rsidP="003B1046">
                  <w:r>
                    <w:t>Wednesday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29ACA58A" w14:textId="33F89B9F" w:rsidR="003B1046" w:rsidRDefault="003B1046" w:rsidP="003B1046">
                  <w:r>
                    <w:t>29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F5761F8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65641D5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62860F2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655F9995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0663863" w14:textId="759DDAE5" w:rsidR="003B1046" w:rsidRDefault="003B1046" w:rsidP="003B1046">
                  <w:r>
                    <w:t xml:space="preserve">Thursday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C8E2600" w14:textId="2308C7E4" w:rsidR="003B1046" w:rsidRDefault="003B1046" w:rsidP="003B1046">
                  <w:r>
                    <w:t>30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454A765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EA6758E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12F89457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281DA668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66CFF43" w14:textId="092C1757" w:rsidR="003B1046" w:rsidRDefault="003B1046" w:rsidP="003B1046">
                  <w:r>
                    <w:t xml:space="preserve">Friday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E8978CC" w14:textId="6E632F2C" w:rsidR="003B1046" w:rsidRDefault="003B1046" w:rsidP="003B1046">
                  <w:r>
                    <w:t>31</w:t>
                  </w:r>
                  <w:r w:rsidRPr="003B1046">
                    <w:rPr>
                      <w:vertAlign w:val="superscript"/>
                    </w:rPr>
                    <w:t>st</w:t>
                  </w:r>
                  <w:r>
                    <w:t xml:space="preserve"> July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AEBDA37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51F3AFC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A26A892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2535B6FD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2545705" w14:textId="2F5E4BCF" w:rsidR="003B1046" w:rsidRDefault="003B1046" w:rsidP="003B1046">
                  <w:r>
                    <w:t>Monday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89B3170" w14:textId="44E363AC" w:rsidR="003B1046" w:rsidRDefault="003B1046" w:rsidP="003B1046">
                  <w:r>
                    <w:t>3</w:t>
                  </w:r>
                  <w:r w:rsidRPr="003B1046">
                    <w:rPr>
                      <w:vertAlign w:val="superscript"/>
                    </w:rPr>
                    <w:t>rd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4C44844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915237B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AFF0A29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5BE9045F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4B11942" w14:textId="4104715B" w:rsidR="003B1046" w:rsidRDefault="003B1046" w:rsidP="003B1046">
                  <w:r>
                    <w:t>Tuesday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922E77F" w14:textId="1AE3E8D9" w:rsidR="003B1046" w:rsidRDefault="003B1046" w:rsidP="003B1046">
                  <w:r>
                    <w:t>4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B17C9FA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AAC69AA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035E838A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55B1B187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7D2C181" w14:textId="05650B20" w:rsidR="003B1046" w:rsidRDefault="003B1046" w:rsidP="003B1046">
                  <w:r>
                    <w:t xml:space="preserve">Wednesday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B565058" w14:textId="0DB5EE48" w:rsidR="003B1046" w:rsidRDefault="003B1046" w:rsidP="003B1046">
                  <w:r>
                    <w:t>5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955420C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16D3866D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4BD8C2B0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039A45F5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ED56479" w14:textId="161621F6" w:rsidR="003B1046" w:rsidRDefault="003B1046" w:rsidP="003B1046">
                  <w:r>
                    <w:t xml:space="preserve">Thursday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B7C375E" w14:textId="526D65F6" w:rsidR="003B1046" w:rsidRDefault="003B1046" w:rsidP="003B1046">
                  <w:r>
                    <w:t>6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76500F0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28E1F7B1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FE8087B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2F98C59D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12D7EC5" w14:textId="26C3CCB1" w:rsidR="003B1046" w:rsidRDefault="003B1046" w:rsidP="003B1046">
                  <w:r>
                    <w:t>Friday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965312C" w14:textId="0D104246" w:rsidR="003B1046" w:rsidRDefault="003B1046" w:rsidP="003B1046">
                  <w:r>
                    <w:t>7</w:t>
                  </w:r>
                  <w:r w:rsidRPr="003B1046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A1C2427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4A3A45C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44E56677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563BAC41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59C60DF" w14:textId="7E42AD6D" w:rsidR="003B1046" w:rsidRDefault="003B1046" w:rsidP="003B1046">
                  <w:r>
                    <w:t>Monday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2B3D175E" w14:textId="2DD14068" w:rsidR="003B1046" w:rsidRDefault="002C21C1" w:rsidP="003B1046">
                  <w:r>
                    <w:t>10</w:t>
                  </w:r>
                  <w:r w:rsidRPr="002C21C1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  <w:r w:rsidR="003B1046">
                    <w:t xml:space="preserve"> 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1B62825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242EF9B8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392EDF5C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5E6A0A81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C19CB02" w14:textId="3B486577" w:rsidR="003B1046" w:rsidRDefault="003B1046" w:rsidP="003B1046">
                  <w:r>
                    <w:t>Tuesday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48E17C6" w14:textId="3E1D76EA" w:rsidR="003B1046" w:rsidRDefault="002C21C1" w:rsidP="003B1046">
                  <w:r>
                    <w:t>11</w:t>
                  </w:r>
                  <w:r w:rsidRPr="002C21C1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A32A6C6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6434DB56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5ACF512D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5EBD9BF4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21BC2BE2" w14:textId="5D357D19" w:rsidR="003B1046" w:rsidRDefault="003B1046" w:rsidP="003B1046">
                  <w:r>
                    <w:t xml:space="preserve">Wednesday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AEC317A" w14:textId="36B2D5D4" w:rsidR="003B1046" w:rsidRDefault="002C21C1" w:rsidP="003B1046">
                  <w:r>
                    <w:t>12</w:t>
                  </w:r>
                  <w:r w:rsidRPr="002C21C1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  <w:r w:rsidR="003B1046">
                    <w:t xml:space="preserve"> 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232EDE2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6DCEBC4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44D90EC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3FFA3900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186CE75" w14:textId="5685671A" w:rsidR="003B1046" w:rsidRDefault="003B1046" w:rsidP="003B1046">
                  <w:r>
                    <w:t xml:space="preserve">Thursday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2BAB1880" w14:textId="468D38B2" w:rsidR="003B1046" w:rsidRDefault="002C21C1" w:rsidP="003B1046">
                  <w:r>
                    <w:t>13</w:t>
                  </w:r>
                  <w:r w:rsidRPr="002C21C1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  <w:r w:rsidR="003B1046">
                    <w:t xml:space="preserve"> 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DD7B09B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69F01F0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0D1A2B42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3B1046" w:rsidRPr="00761383" w14:paraId="0FA4A83E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B207B11" w14:textId="34AB7D86" w:rsidR="003B1046" w:rsidRDefault="003B1046" w:rsidP="003B1046">
                  <w:r>
                    <w:t>Friday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81DFBE9" w14:textId="596F595B" w:rsidR="003B1046" w:rsidRDefault="002C21C1" w:rsidP="003B1046">
                  <w:r>
                    <w:t>14</w:t>
                  </w:r>
                  <w:r w:rsidRPr="002C21C1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1561773" w14:textId="77777777" w:rsidR="003B1046" w:rsidRPr="001E3C2E" w:rsidRDefault="003B1046" w:rsidP="003B1046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ECE6FB7" w14:textId="77777777" w:rsidR="003B1046" w:rsidRPr="00761383" w:rsidRDefault="003B1046" w:rsidP="003B1046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60A0B09F" w14:textId="77777777" w:rsidR="003B1046" w:rsidRPr="00761383" w:rsidRDefault="003B1046" w:rsidP="003B1046">
                  <w:pPr>
                    <w:pStyle w:val="Amount"/>
                  </w:pPr>
                </w:p>
              </w:tc>
            </w:tr>
            <w:tr w:rsidR="00FF7E20" w:rsidRPr="00761383" w14:paraId="19FA3544" w14:textId="77777777" w:rsidTr="00B04EA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36FF7BE" w14:textId="449CCA6F" w:rsidR="00FF7E20" w:rsidRDefault="00FF7E20" w:rsidP="00FF7E20">
                  <w:r>
                    <w:t>Monday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9801CB3" w14:textId="5144A903" w:rsidR="00FF7E20" w:rsidRDefault="00FF7E20" w:rsidP="00FF7E20">
                  <w:r>
                    <w:t>17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2D9CF5B" w14:textId="77777777" w:rsidR="00FF7E20" w:rsidRPr="001E3C2E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8F47EBE" w14:textId="77777777" w:rsidR="00FF7E20" w:rsidRPr="00761383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56AF3111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6D1635E8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9E9CC29" w14:textId="29E6D485" w:rsidR="00FF7E20" w:rsidRPr="002C21C1" w:rsidRDefault="00FF7E20" w:rsidP="00FF7E20">
                  <w:r>
                    <w:t>Tuesday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94A3FD3" w14:textId="783274DA" w:rsidR="00FF7E20" w:rsidRPr="002C21C1" w:rsidRDefault="00FF7E20" w:rsidP="00FF7E20">
                  <w:r>
                    <w:t>18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407F4FF4" w14:textId="20F30325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6F2B165C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6305B5A4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57F67070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2A8C979D" w14:textId="4E1BC6D8" w:rsidR="00FF7E20" w:rsidRDefault="00FF7E20" w:rsidP="00FF7E20">
                  <w:r>
                    <w:t xml:space="preserve">Wednesday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6EA12B03" w14:textId="20DE571A" w:rsidR="00FF7E20" w:rsidRDefault="00FF7E20" w:rsidP="00FF7E20">
                  <w:r>
                    <w:t>19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37FC0F25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5BDDDE6C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69AAC939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033F93A0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32A75A4" w14:textId="407EEE9D" w:rsidR="00FF7E20" w:rsidRDefault="00FF7E20" w:rsidP="00FF7E20">
                  <w:r>
                    <w:t xml:space="preserve">Thursday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EEFF3D0" w14:textId="3076F63C" w:rsidR="00FF7E20" w:rsidRDefault="00FF7E20" w:rsidP="00FF7E20">
                  <w:r>
                    <w:t>20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6669473B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6FDE8603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46C80A4A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244CF1C7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9D62521" w14:textId="46637F4F" w:rsidR="00FF7E20" w:rsidRDefault="00FF7E20" w:rsidP="00FF7E20">
                  <w:r>
                    <w:t>Friday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75B2ED1" w14:textId="254CAEB9" w:rsidR="00FF7E20" w:rsidRDefault="00FF7E20" w:rsidP="00FF7E20">
                  <w:r>
                    <w:t>21</w:t>
                  </w:r>
                  <w:r w:rsidRPr="00FF7E20">
                    <w:rPr>
                      <w:vertAlign w:val="superscript"/>
                    </w:rPr>
                    <w:t>st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101FDAE0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311C79C6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C7875D3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66EFE0E2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8BE93BC" w14:textId="3E3F5F19" w:rsidR="00FF7E20" w:rsidRDefault="00FF7E20" w:rsidP="00FF7E20">
                  <w:r>
                    <w:t>Monday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2366619" w14:textId="34745F79" w:rsidR="00FF7E20" w:rsidRDefault="00FF7E20" w:rsidP="00FF7E20">
                  <w:r>
                    <w:t>24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7BF7758A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5F6532A2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4854593A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2B12C8BB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64851A5" w14:textId="203023B7" w:rsidR="00FF7E20" w:rsidRDefault="00FF7E20" w:rsidP="00FF7E20">
                  <w:r>
                    <w:t>Tuesday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1F70CBBC" w14:textId="293B2BAA" w:rsidR="00FF7E20" w:rsidRDefault="00FF7E20" w:rsidP="00FF7E20">
                  <w:r>
                    <w:t>25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4544A5E4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759CF750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1C8AFF3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61768C68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E7968A7" w14:textId="71D6F0F4" w:rsidR="00FF7E20" w:rsidRDefault="00FF7E20" w:rsidP="00FF7E20">
                  <w:r>
                    <w:t xml:space="preserve">Wednesday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12B0D398" w14:textId="3749A855" w:rsidR="00FF7E20" w:rsidRDefault="00FF7E20" w:rsidP="00FF7E20">
                  <w:r>
                    <w:t>26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24B22AB0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621C6BD1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7610E82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76864BA1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62987F6" w14:textId="5DE6B9CC" w:rsidR="00FF7E20" w:rsidRDefault="00FF7E20" w:rsidP="00FF7E20">
                  <w:r>
                    <w:t xml:space="preserve">Thursday 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251C667" w14:textId="31D900D0" w:rsidR="00FF7E20" w:rsidRDefault="00FF7E20" w:rsidP="00FF7E20">
                  <w:r>
                    <w:t>27</w:t>
                  </w:r>
                  <w:r w:rsidRPr="00FF7E20">
                    <w:rPr>
                      <w:vertAlign w:val="superscript"/>
                    </w:rPr>
                    <w:t>th</w:t>
                  </w:r>
                  <w:r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563535AF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5259535D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47DFF9FD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  <w:tr w:rsidR="00FF7E20" w:rsidRPr="00761383" w14:paraId="3817F913" w14:textId="77777777" w:rsidTr="00FF7E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499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4D8E61E6" w14:textId="7772BC5E" w:rsidR="00FF7E20" w:rsidRDefault="00FF7E20" w:rsidP="00FF7E20">
                  <w:r>
                    <w:t>Friday</w:t>
                  </w:r>
                </w:p>
              </w:tc>
              <w:tc>
                <w:tcPr>
                  <w:tcW w:w="1108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6A4E8AB8" w14:textId="5E0F5576" w:rsidR="00FF7E20" w:rsidRDefault="00FF7E20" w:rsidP="00FF7E20">
                  <w:r>
                    <w:t>28</w:t>
                  </w:r>
                  <w:r w:rsidRPr="00FC3141">
                    <w:rPr>
                      <w:vertAlign w:val="superscript"/>
                    </w:rPr>
                    <w:t>th</w:t>
                  </w:r>
                  <w:r w:rsidR="00FC3141">
                    <w:t xml:space="preserve"> Aug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622CB0B3" w14:textId="77777777" w:rsidR="00FF7E20" w:rsidRPr="002C21C1" w:rsidRDefault="00FF7E20" w:rsidP="00FF7E20"/>
              </w:tc>
              <w:tc>
                <w:tcPr>
                  <w:tcW w:w="1960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6783A688" w14:textId="77777777" w:rsidR="00FF7E20" w:rsidRPr="002C21C1" w:rsidRDefault="00FF7E20" w:rsidP="00FF7E20">
                  <w:pPr>
                    <w:pStyle w:val="Amount"/>
                  </w:pPr>
                </w:p>
              </w:tc>
              <w:tc>
                <w:tcPr>
                  <w:tcW w:w="4198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409891A3" w14:textId="77777777" w:rsidR="00FF7E20" w:rsidRPr="00761383" w:rsidRDefault="00FF7E20" w:rsidP="00FF7E20">
                  <w:pPr>
                    <w:pStyle w:val="Amount"/>
                  </w:pPr>
                </w:p>
              </w:tc>
            </w:tr>
          </w:tbl>
          <w:p w14:paraId="56C12A3F" w14:textId="214C2F14" w:rsidR="003A1E70" w:rsidRPr="00353A58" w:rsidRDefault="003A1E70" w:rsidP="00D3663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" w:type="dxa"/>
          </w:tcPr>
          <w:p w14:paraId="4B7E974A" w14:textId="77777777" w:rsidR="003A1E70" w:rsidRPr="001E3C2E" w:rsidRDefault="003A1E70" w:rsidP="00DF7693"/>
        </w:tc>
      </w:tr>
    </w:tbl>
    <w:p w14:paraId="6AA9DC97" w14:textId="2BA7EF0F" w:rsidR="00D90AD3" w:rsidRDefault="003F190A">
      <w:pPr>
        <w:sectPr w:rsidR="00D90AD3" w:rsidSect="0062216C">
          <w:headerReference w:type="default" r:id="rId11"/>
          <w:footerReference w:type="default" r:id="rId12"/>
          <w:pgSz w:w="12240" w:h="15840" w:code="1"/>
          <w:pgMar w:top="720" w:right="720" w:bottom="720" w:left="720" w:header="0" w:footer="0" w:gutter="0"/>
          <w:cols w:space="720"/>
          <w:docGrid w:linePitch="360"/>
        </w:sectPr>
      </w:pPr>
      <w:r>
        <w:tab/>
      </w:r>
      <w:r>
        <w:tab/>
      </w:r>
    </w:p>
    <w:p w14:paraId="67A4AF7F" w14:textId="0345EEE4" w:rsidR="008A3C48" w:rsidRDefault="008A3C48" w:rsidP="00D90AD3">
      <w:pPr>
        <w:tabs>
          <w:tab w:val="left" w:pos="1544"/>
        </w:tabs>
      </w:pPr>
    </w:p>
    <w:p w14:paraId="52606B19" w14:textId="77777777" w:rsidR="00D90AD3" w:rsidRPr="00D90AD3" w:rsidRDefault="00D90AD3" w:rsidP="001674ED"/>
    <w:sectPr w:rsidR="00D90AD3" w:rsidRPr="00D90AD3" w:rsidSect="0062216C">
      <w:type w:val="continuous"/>
      <w:pgSz w:w="12240" w:h="15840" w:code="1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3016D" w14:textId="77777777" w:rsidR="00EE59DF" w:rsidRDefault="00EE59DF">
      <w:r>
        <w:separator/>
      </w:r>
    </w:p>
  </w:endnote>
  <w:endnote w:type="continuationSeparator" w:id="0">
    <w:p w14:paraId="2E6CFF5C" w14:textId="77777777" w:rsidR="00EE59DF" w:rsidRDefault="00EE59DF">
      <w:r>
        <w:continuationSeparator/>
      </w:r>
    </w:p>
  </w:endnote>
  <w:endnote w:type="continuationNotice" w:id="1">
    <w:p w14:paraId="158261DE" w14:textId="77777777" w:rsidR="00EE59DF" w:rsidRDefault="00EE59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A399" w14:textId="73D03A3C" w:rsidR="00FC55BD" w:rsidRDefault="00FC5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28CF" w14:textId="77777777" w:rsidR="00EE59DF" w:rsidRDefault="00EE59DF">
      <w:r>
        <w:separator/>
      </w:r>
    </w:p>
  </w:footnote>
  <w:footnote w:type="continuationSeparator" w:id="0">
    <w:p w14:paraId="1A836B53" w14:textId="77777777" w:rsidR="00EE59DF" w:rsidRDefault="00EE59DF">
      <w:r>
        <w:continuationSeparator/>
      </w:r>
    </w:p>
  </w:footnote>
  <w:footnote w:type="continuationNotice" w:id="1">
    <w:p w14:paraId="5E3BA2E7" w14:textId="77777777" w:rsidR="00EE59DF" w:rsidRDefault="00EE59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0603" w14:textId="202071CA" w:rsidR="00FC55BD" w:rsidRDefault="00FC5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874673">
    <w:abstractNumId w:val="10"/>
  </w:num>
  <w:num w:numId="2" w16cid:durableId="1163276111">
    <w:abstractNumId w:val="11"/>
  </w:num>
  <w:num w:numId="3" w16cid:durableId="1877498318">
    <w:abstractNumId w:val="9"/>
  </w:num>
  <w:num w:numId="4" w16cid:durableId="511072227">
    <w:abstractNumId w:val="7"/>
  </w:num>
  <w:num w:numId="5" w16cid:durableId="1290819125">
    <w:abstractNumId w:val="6"/>
  </w:num>
  <w:num w:numId="6" w16cid:durableId="1993829033">
    <w:abstractNumId w:val="5"/>
  </w:num>
  <w:num w:numId="7" w16cid:durableId="1571621747">
    <w:abstractNumId w:val="4"/>
  </w:num>
  <w:num w:numId="8" w16cid:durableId="144972868">
    <w:abstractNumId w:val="8"/>
  </w:num>
  <w:num w:numId="9" w16cid:durableId="1555509994">
    <w:abstractNumId w:val="3"/>
  </w:num>
  <w:num w:numId="10" w16cid:durableId="167015896">
    <w:abstractNumId w:val="2"/>
  </w:num>
  <w:num w:numId="11" w16cid:durableId="984509077">
    <w:abstractNumId w:val="1"/>
  </w:num>
  <w:num w:numId="12" w16cid:durableId="106348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3b5e91,#c6d4e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92"/>
    <w:rsid w:val="00002021"/>
    <w:rsid w:val="00012C15"/>
    <w:rsid w:val="00012DA5"/>
    <w:rsid w:val="0001313A"/>
    <w:rsid w:val="00017A97"/>
    <w:rsid w:val="000226F2"/>
    <w:rsid w:val="000268E8"/>
    <w:rsid w:val="000403E8"/>
    <w:rsid w:val="000417F9"/>
    <w:rsid w:val="00043699"/>
    <w:rsid w:val="00055E69"/>
    <w:rsid w:val="00056E24"/>
    <w:rsid w:val="00066C47"/>
    <w:rsid w:val="000934F7"/>
    <w:rsid w:val="000A72A8"/>
    <w:rsid w:val="000C60AF"/>
    <w:rsid w:val="000E1F4B"/>
    <w:rsid w:val="000E447F"/>
    <w:rsid w:val="000E592C"/>
    <w:rsid w:val="000F1D23"/>
    <w:rsid w:val="001013EA"/>
    <w:rsid w:val="001078A5"/>
    <w:rsid w:val="00115BD4"/>
    <w:rsid w:val="00127DCE"/>
    <w:rsid w:val="0015744F"/>
    <w:rsid w:val="001674ED"/>
    <w:rsid w:val="001724F6"/>
    <w:rsid w:val="00176D44"/>
    <w:rsid w:val="00180611"/>
    <w:rsid w:val="001823CA"/>
    <w:rsid w:val="001864D5"/>
    <w:rsid w:val="00190F7F"/>
    <w:rsid w:val="001B2A81"/>
    <w:rsid w:val="001B5462"/>
    <w:rsid w:val="001B5F25"/>
    <w:rsid w:val="001B7E33"/>
    <w:rsid w:val="001D6696"/>
    <w:rsid w:val="001E3C2E"/>
    <w:rsid w:val="001F1EA7"/>
    <w:rsid w:val="0020532B"/>
    <w:rsid w:val="00205DD6"/>
    <w:rsid w:val="002070D1"/>
    <w:rsid w:val="00207555"/>
    <w:rsid w:val="0021009B"/>
    <w:rsid w:val="00213FAA"/>
    <w:rsid w:val="00215AFC"/>
    <w:rsid w:val="002412F3"/>
    <w:rsid w:val="00246484"/>
    <w:rsid w:val="00251C32"/>
    <w:rsid w:val="002537EA"/>
    <w:rsid w:val="00254A3C"/>
    <w:rsid w:val="00255B08"/>
    <w:rsid w:val="002B1AEA"/>
    <w:rsid w:val="002B3B5E"/>
    <w:rsid w:val="002C21C1"/>
    <w:rsid w:val="002F519E"/>
    <w:rsid w:val="00302624"/>
    <w:rsid w:val="00311D9D"/>
    <w:rsid w:val="00326411"/>
    <w:rsid w:val="00341D54"/>
    <w:rsid w:val="003437E8"/>
    <w:rsid w:val="003465E2"/>
    <w:rsid w:val="00353A58"/>
    <w:rsid w:val="0035481F"/>
    <w:rsid w:val="00360D3D"/>
    <w:rsid w:val="00370561"/>
    <w:rsid w:val="003756B5"/>
    <w:rsid w:val="00386F5F"/>
    <w:rsid w:val="00387E68"/>
    <w:rsid w:val="003A1E70"/>
    <w:rsid w:val="003B1046"/>
    <w:rsid w:val="003B7E00"/>
    <w:rsid w:val="003C1229"/>
    <w:rsid w:val="003D2A81"/>
    <w:rsid w:val="003D6485"/>
    <w:rsid w:val="003E3D7F"/>
    <w:rsid w:val="003F03CA"/>
    <w:rsid w:val="003F190A"/>
    <w:rsid w:val="00413CC1"/>
    <w:rsid w:val="00416A5B"/>
    <w:rsid w:val="00425D21"/>
    <w:rsid w:val="00436B94"/>
    <w:rsid w:val="00442747"/>
    <w:rsid w:val="004500A3"/>
    <w:rsid w:val="004526C5"/>
    <w:rsid w:val="00472BC5"/>
    <w:rsid w:val="00473FA7"/>
    <w:rsid w:val="004776DC"/>
    <w:rsid w:val="004801EC"/>
    <w:rsid w:val="00482692"/>
    <w:rsid w:val="004D6D3B"/>
    <w:rsid w:val="004E3995"/>
    <w:rsid w:val="004F3FB4"/>
    <w:rsid w:val="004F6C47"/>
    <w:rsid w:val="00521F6C"/>
    <w:rsid w:val="00522EAB"/>
    <w:rsid w:val="00524AFD"/>
    <w:rsid w:val="005268D7"/>
    <w:rsid w:val="00531C77"/>
    <w:rsid w:val="005404D4"/>
    <w:rsid w:val="00551108"/>
    <w:rsid w:val="00552F77"/>
    <w:rsid w:val="005533D8"/>
    <w:rsid w:val="005765CB"/>
    <w:rsid w:val="0058338F"/>
    <w:rsid w:val="00584C74"/>
    <w:rsid w:val="00584EBA"/>
    <w:rsid w:val="005A098A"/>
    <w:rsid w:val="005A5CD4"/>
    <w:rsid w:val="005A6D66"/>
    <w:rsid w:val="005B1812"/>
    <w:rsid w:val="005B7ABD"/>
    <w:rsid w:val="005C3F6F"/>
    <w:rsid w:val="005D745A"/>
    <w:rsid w:val="0060498C"/>
    <w:rsid w:val="006070E4"/>
    <w:rsid w:val="006171BA"/>
    <w:rsid w:val="0062216C"/>
    <w:rsid w:val="0063212F"/>
    <w:rsid w:val="00640AAC"/>
    <w:rsid w:val="00647A20"/>
    <w:rsid w:val="00647F33"/>
    <w:rsid w:val="0065426B"/>
    <w:rsid w:val="0065596D"/>
    <w:rsid w:val="00681111"/>
    <w:rsid w:val="006A4922"/>
    <w:rsid w:val="006A68E8"/>
    <w:rsid w:val="006C4528"/>
    <w:rsid w:val="006C6182"/>
    <w:rsid w:val="006D2782"/>
    <w:rsid w:val="006E1DF4"/>
    <w:rsid w:val="006F21A0"/>
    <w:rsid w:val="006F752E"/>
    <w:rsid w:val="00703C78"/>
    <w:rsid w:val="00704EC2"/>
    <w:rsid w:val="0071543E"/>
    <w:rsid w:val="00723603"/>
    <w:rsid w:val="00725038"/>
    <w:rsid w:val="00727B08"/>
    <w:rsid w:val="00732C83"/>
    <w:rsid w:val="00740B4F"/>
    <w:rsid w:val="0074437D"/>
    <w:rsid w:val="007501D0"/>
    <w:rsid w:val="00751F2C"/>
    <w:rsid w:val="00760234"/>
    <w:rsid w:val="00761383"/>
    <w:rsid w:val="00763353"/>
    <w:rsid w:val="00763758"/>
    <w:rsid w:val="00773365"/>
    <w:rsid w:val="00783958"/>
    <w:rsid w:val="00787234"/>
    <w:rsid w:val="007A07D7"/>
    <w:rsid w:val="007A0C5E"/>
    <w:rsid w:val="007A200E"/>
    <w:rsid w:val="007C03AE"/>
    <w:rsid w:val="007C1315"/>
    <w:rsid w:val="007C1EBF"/>
    <w:rsid w:val="007C52B8"/>
    <w:rsid w:val="007C5A8E"/>
    <w:rsid w:val="007C7496"/>
    <w:rsid w:val="007D49EA"/>
    <w:rsid w:val="007F262C"/>
    <w:rsid w:val="007F3D8D"/>
    <w:rsid w:val="007F4E44"/>
    <w:rsid w:val="008044FF"/>
    <w:rsid w:val="0081446C"/>
    <w:rsid w:val="00824635"/>
    <w:rsid w:val="008363B1"/>
    <w:rsid w:val="00863D50"/>
    <w:rsid w:val="00867C61"/>
    <w:rsid w:val="00896A17"/>
    <w:rsid w:val="00897D19"/>
    <w:rsid w:val="008A1909"/>
    <w:rsid w:val="008A1A69"/>
    <w:rsid w:val="008A3C48"/>
    <w:rsid w:val="008A4FC8"/>
    <w:rsid w:val="008B549F"/>
    <w:rsid w:val="008C1DFD"/>
    <w:rsid w:val="008C2731"/>
    <w:rsid w:val="008D5D59"/>
    <w:rsid w:val="008D5F3D"/>
    <w:rsid w:val="008D63CA"/>
    <w:rsid w:val="008E25B4"/>
    <w:rsid w:val="008E3B28"/>
    <w:rsid w:val="008E6D99"/>
    <w:rsid w:val="008E76D4"/>
    <w:rsid w:val="008F03AF"/>
    <w:rsid w:val="008F7829"/>
    <w:rsid w:val="00904F13"/>
    <w:rsid w:val="00915B00"/>
    <w:rsid w:val="00923B8C"/>
    <w:rsid w:val="00923ED7"/>
    <w:rsid w:val="009247FB"/>
    <w:rsid w:val="0093291A"/>
    <w:rsid w:val="0093568C"/>
    <w:rsid w:val="009463E1"/>
    <w:rsid w:val="009520ED"/>
    <w:rsid w:val="00952788"/>
    <w:rsid w:val="00955AD9"/>
    <w:rsid w:val="00961A6A"/>
    <w:rsid w:val="00966790"/>
    <w:rsid w:val="0098251A"/>
    <w:rsid w:val="009A1F18"/>
    <w:rsid w:val="009A6AF5"/>
    <w:rsid w:val="009B55D2"/>
    <w:rsid w:val="009C5836"/>
    <w:rsid w:val="009E1965"/>
    <w:rsid w:val="009E6065"/>
    <w:rsid w:val="009E7189"/>
    <w:rsid w:val="009E7724"/>
    <w:rsid w:val="009F01D1"/>
    <w:rsid w:val="00A03764"/>
    <w:rsid w:val="00A10B6B"/>
    <w:rsid w:val="00A11DBF"/>
    <w:rsid w:val="00A1319C"/>
    <w:rsid w:val="00A13601"/>
    <w:rsid w:val="00A4752F"/>
    <w:rsid w:val="00A57FAF"/>
    <w:rsid w:val="00A62877"/>
    <w:rsid w:val="00A67B29"/>
    <w:rsid w:val="00A71F71"/>
    <w:rsid w:val="00A73DA8"/>
    <w:rsid w:val="00A74C60"/>
    <w:rsid w:val="00A77264"/>
    <w:rsid w:val="00AA21F5"/>
    <w:rsid w:val="00AA2E3D"/>
    <w:rsid w:val="00AB03C9"/>
    <w:rsid w:val="00AE6439"/>
    <w:rsid w:val="00B04EAE"/>
    <w:rsid w:val="00B06781"/>
    <w:rsid w:val="00B3086B"/>
    <w:rsid w:val="00B509E3"/>
    <w:rsid w:val="00B530A0"/>
    <w:rsid w:val="00B7167B"/>
    <w:rsid w:val="00B764B8"/>
    <w:rsid w:val="00B82A35"/>
    <w:rsid w:val="00B929D8"/>
    <w:rsid w:val="00B96B3F"/>
    <w:rsid w:val="00BA71B8"/>
    <w:rsid w:val="00BA7FA7"/>
    <w:rsid w:val="00BB4DAA"/>
    <w:rsid w:val="00BB763E"/>
    <w:rsid w:val="00BC5200"/>
    <w:rsid w:val="00BD0D4F"/>
    <w:rsid w:val="00BD7A44"/>
    <w:rsid w:val="00BF5558"/>
    <w:rsid w:val="00C1457A"/>
    <w:rsid w:val="00C1473F"/>
    <w:rsid w:val="00C17D2C"/>
    <w:rsid w:val="00C22B70"/>
    <w:rsid w:val="00C276BE"/>
    <w:rsid w:val="00C32AE1"/>
    <w:rsid w:val="00C379F1"/>
    <w:rsid w:val="00C43BE7"/>
    <w:rsid w:val="00C52E4D"/>
    <w:rsid w:val="00C57EB2"/>
    <w:rsid w:val="00C60CDF"/>
    <w:rsid w:val="00C66691"/>
    <w:rsid w:val="00C66AD0"/>
    <w:rsid w:val="00C73335"/>
    <w:rsid w:val="00C74974"/>
    <w:rsid w:val="00CA1CFC"/>
    <w:rsid w:val="00CA2F33"/>
    <w:rsid w:val="00CB2E13"/>
    <w:rsid w:val="00CB4CBD"/>
    <w:rsid w:val="00CC06A6"/>
    <w:rsid w:val="00CD0235"/>
    <w:rsid w:val="00CF01AF"/>
    <w:rsid w:val="00D33CEA"/>
    <w:rsid w:val="00D36630"/>
    <w:rsid w:val="00D4146A"/>
    <w:rsid w:val="00D45E69"/>
    <w:rsid w:val="00D514A2"/>
    <w:rsid w:val="00D539C4"/>
    <w:rsid w:val="00D55F3D"/>
    <w:rsid w:val="00D7042E"/>
    <w:rsid w:val="00D76A11"/>
    <w:rsid w:val="00D85A7B"/>
    <w:rsid w:val="00D87572"/>
    <w:rsid w:val="00D8761E"/>
    <w:rsid w:val="00D90AD3"/>
    <w:rsid w:val="00DB5D21"/>
    <w:rsid w:val="00DC1152"/>
    <w:rsid w:val="00DC17BB"/>
    <w:rsid w:val="00DC6733"/>
    <w:rsid w:val="00DE09CB"/>
    <w:rsid w:val="00DF7693"/>
    <w:rsid w:val="00E27198"/>
    <w:rsid w:val="00E33F73"/>
    <w:rsid w:val="00E358C1"/>
    <w:rsid w:val="00E371FA"/>
    <w:rsid w:val="00E42426"/>
    <w:rsid w:val="00E42DED"/>
    <w:rsid w:val="00E6107D"/>
    <w:rsid w:val="00E82E82"/>
    <w:rsid w:val="00E95FFC"/>
    <w:rsid w:val="00E9764B"/>
    <w:rsid w:val="00EA6B34"/>
    <w:rsid w:val="00EC609A"/>
    <w:rsid w:val="00EE59DF"/>
    <w:rsid w:val="00EF2C7F"/>
    <w:rsid w:val="00EF58B4"/>
    <w:rsid w:val="00F1292B"/>
    <w:rsid w:val="00F35427"/>
    <w:rsid w:val="00F52042"/>
    <w:rsid w:val="00F623CD"/>
    <w:rsid w:val="00F64BE0"/>
    <w:rsid w:val="00F70E38"/>
    <w:rsid w:val="00F86C45"/>
    <w:rsid w:val="00F90510"/>
    <w:rsid w:val="00F96B31"/>
    <w:rsid w:val="00F97643"/>
    <w:rsid w:val="00FA74E7"/>
    <w:rsid w:val="00FB1009"/>
    <w:rsid w:val="00FB1848"/>
    <w:rsid w:val="00FC3141"/>
    <w:rsid w:val="00FC55BD"/>
    <w:rsid w:val="00FC643D"/>
    <w:rsid w:val="00FD0114"/>
    <w:rsid w:val="00FD0E4D"/>
    <w:rsid w:val="00FF5D77"/>
    <w:rsid w:val="00FF6DE0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b5e91,#c6d4e8"/>
    </o:shapedefaults>
    <o:shapelayout v:ext="edit">
      <o:idmap v:ext="edit" data="2"/>
    </o:shapelayout>
  </w:shapeDefaults>
  <w:decimalSymbol w:val="."/>
  <w:listSeparator w:val=","/>
  <w14:docId w14:val="4C9982DC"/>
  <w15:docId w15:val="{47E3999E-1321-4457-9FD6-FD56E221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B08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uiPriority w:val="9"/>
    <w:qFormat/>
    <w:rsid w:val="00D36630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30"/>
    <w:pPr>
      <w:spacing w:before="20" w:line="240" w:lineRule="auto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rsid w:val="00A71F71"/>
    <w:pPr>
      <w:outlineLvl w:val="2"/>
    </w:pPr>
    <w:rPr>
      <w:i/>
      <w:sz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481F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uiPriority w:val="99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link w:val="DateandNumberCharChar"/>
    <w:uiPriority w:val="2"/>
    <w:qFormat/>
    <w:rsid w:val="00AB03C9"/>
    <w:pPr>
      <w:jc w:val="right"/>
    </w:pPr>
    <w:rPr>
      <w:caps/>
      <w:sz w:val="16"/>
      <w:szCs w:val="16"/>
    </w:rPr>
  </w:style>
  <w:style w:type="character" w:customStyle="1" w:styleId="DateandNumberCharChar">
    <w:name w:val="Date and Number Char Char"/>
    <w:basedOn w:val="DefaultParagraphFont"/>
    <w:link w:val="DateandNumber"/>
    <w:uiPriority w:val="2"/>
    <w:rsid w:val="0035481F"/>
    <w:rPr>
      <w:rFonts w:asciiTheme="minorHAnsi" w:hAnsiTheme="minorHAnsi"/>
      <w:caps/>
      <w:spacing w:val="4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D2782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6D2782"/>
    <w:rPr>
      <w:b/>
      <w:bCs/>
    </w:rPr>
  </w:style>
  <w:style w:type="paragraph" w:customStyle="1" w:styleId="Name">
    <w:name w:val="Name"/>
    <w:basedOn w:val="Normal"/>
    <w:uiPriority w:val="1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D36630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uiPriority w:val="2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D36630"/>
    <w:pPr>
      <w:jc w:val="center"/>
    </w:pPr>
    <w:rPr>
      <w:b/>
      <w:caps/>
      <w:sz w:val="19"/>
    </w:rPr>
  </w:style>
  <w:style w:type="paragraph" w:customStyle="1" w:styleId="ColumnHeadings">
    <w:name w:val="Column Headings"/>
    <w:basedOn w:val="Normal"/>
    <w:uiPriority w:val="2"/>
    <w:qFormat/>
    <w:rsid w:val="00D36630"/>
    <w:pPr>
      <w:jc w:val="center"/>
    </w:pPr>
    <w:rPr>
      <w:rFonts w:asciiTheme="majorHAnsi" w:hAnsiTheme="majorHAnsi"/>
      <w:b/>
      <w:caps/>
      <w:sz w:val="15"/>
    </w:rPr>
  </w:style>
  <w:style w:type="paragraph" w:customStyle="1" w:styleId="Centered">
    <w:name w:val="Centered"/>
    <w:basedOn w:val="Normal"/>
    <w:uiPriority w:val="2"/>
    <w:qFormat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uiPriority w:val="3"/>
    <w:qFormat/>
    <w:rsid w:val="003756B5"/>
    <w:pPr>
      <w:jc w:val="right"/>
    </w:pPr>
  </w:style>
  <w:style w:type="paragraph" w:customStyle="1" w:styleId="ExpirationDate">
    <w:name w:val="Expiration Date"/>
    <w:basedOn w:val="DateandNumber"/>
    <w:link w:val="ExpirationDateCharChar"/>
    <w:uiPriority w:val="2"/>
    <w:qFormat/>
    <w:rsid w:val="00D36630"/>
    <w:rPr>
      <w:b/>
    </w:rPr>
  </w:style>
  <w:style w:type="character" w:customStyle="1" w:styleId="ExpirationDateCharChar">
    <w:name w:val="Expiration Date Char Char"/>
    <w:basedOn w:val="DateandNumberCharChar"/>
    <w:link w:val="ExpirationDate"/>
    <w:uiPriority w:val="2"/>
    <w:rsid w:val="0035481F"/>
    <w:rPr>
      <w:rFonts w:asciiTheme="minorHAnsi" w:hAnsiTheme="minorHAnsi"/>
      <w:b/>
      <w:caps/>
      <w:spacing w:val="4"/>
      <w:sz w:val="16"/>
      <w:szCs w:val="16"/>
    </w:rPr>
  </w:style>
  <w:style w:type="paragraph" w:customStyle="1" w:styleId="SmallType">
    <w:name w:val="Small Type"/>
    <w:basedOn w:val="Normal"/>
    <w:link w:val="SmallTypeChar"/>
    <w:qFormat/>
    <w:rsid w:val="00D36630"/>
    <w:pPr>
      <w:tabs>
        <w:tab w:val="right" w:leader="underscore" w:pos="10080"/>
      </w:tabs>
    </w:pPr>
    <w:rPr>
      <w:sz w:val="15"/>
    </w:rPr>
  </w:style>
  <w:style w:type="character" w:customStyle="1" w:styleId="SmallTypeChar">
    <w:name w:val="Small Type Char"/>
    <w:basedOn w:val="DefaultParagraphFont"/>
    <w:link w:val="SmallType"/>
    <w:rsid w:val="00D36630"/>
    <w:rPr>
      <w:rFonts w:asciiTheme="minorHAnsi" w:hAnsiTheme="minorHAnsi"/>
      <w:spacing w:val="4"/>
      <w:sz w:val="15"/>
      <w:szCs w:val="18"/>
    </w:rPr>
  </w:style>
  <w:style w:type="character" w:styleId="PlaceholderText">
    <w:name w:val="Placeholder Text"/>
    <w:basedOn w:val="DefaultParagraphFont"/>
    <w:uiPriority w:val="99"/>
    <w:semiHidden/>
    <w:rsid w:val="00D3663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BlockText">
    <w:name w:val="Block Text"/>
    <w:basedOn w:val="Normal"/>
    <w:uiPriority w:val="99"/>
    <w:semiHidden/>
    <w:unhideWhenUsed/>
    <w:rsid w:val="003548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1F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17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1F"/>
    <w:rPr>
      <w:rFonts w:asciiTheme="majorHAnsi" w:eastAsiaTheme="majorEastAsia" w:hAnsiTheme="majorHAnsi" w:cstheme="majorBidi"/>
      <w:color w:val="365F91" w:themeColor="accent1" w:themeShade="BF"/>
      <w:spacing w:val="4"/>
      <w:sz w:val="17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1F"/>
    <w:rPr>
      <w:rFonts w:asciiTheme="majorHAnsi" w:eastAsiaTheme="majorEastAsia" w:hAnsiTheme="majorHAnsi" w:cstheme="majorBidi"/>
      <w:color w:val="243F60" w:themeColor="accent1" w:themeShade="7F"/>
      <w:spacing w:val="4"/>
      <w:sz w:val="17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1F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17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1F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1F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DefaultParagraphFont"/>
    <w:unhideWhenUsed/>
    <w:rsid w:val="0035481F"/>
    <w:rPr>
      <w:color w:val="17365D" w:themeColor="text2" w:themeShade="BF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5481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5481F"/>
    <w:pPr>
      <w:pBdr>
        <w:top w:val="single" w:sz="4" w:space="10" w:color="1F497D" w:themeColor="text2"/>
        <w:bottom w:val="single" w:sz="4" w:space="10" w:color="1F497D" w:themeColor="text2"/>
      </w:pBdr>
      <w:spacing w:before="360" w:after="360"/>
      <w:ind w:left="864" w:right="864"/>
      <w:jc w:val="center"/>
    </w:pPr>
    <w:rPr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481F"/>
    <w:rPr>
      <w:rFonts w:asciiTheme="minorHAnsi" w:hAnsiTheme="minorHAnsi"/>
      <w:i/>
      <w:iCs/>
      <w:color w:val="1F497D" w:themeColor="text2"/>
      <w:spacing w:val="4"/>
      <w:sz w:val="17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Emphasis">
    <w:name w:val="Emphasis"/>
    <w:basedOn w:val="DefaultParagraphFont"/>
    <w:uiPriority w:val="99"/>
    <w:unhideWhenUsed/>
    <w:qFormat/>
    <w:rsid w:val="00255B08"/>
    <w:rPr>
      <w:iCs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CD0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787\AppData\Roaming\Microsoft\Templates\Service%20quote%20(Blue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5A33A8CDE1439C919EF701BD02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1EA8C-9A9D-4F5C-9F6A-878D2BE4D3C7}"/>
      </w:docPartPr>
      <w:docPartBody>
        <w:p w:rsidR="007F5EFF" w:rsidRDefault="004A3B91">
          <w:pPr>
            <w:pStyle w:val="C05A33A8CDE1439C919EF701BD021358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91"/>
    <w:rsid w:val="002208E3"/>
    <w:rsid w:val="0046142A"/>
    <w:rsid w:val="00472BC5"/>
    <w:rsid w:val="004A3B91"/>
    <w:rsid w:val="005A7CDE"/>
    <w:rsid w:val="005B6721"/>
    <w:rsid w:val="005D745A"/>
    <w:rsid w:val="00647A20"/>
    <w:rsid w:val="00760234"/>
    <w:rsid w:val="00760BBB"/>
    <w:rsid w:val="007F5EFF"/>
    <w:rsid w:val="009040E2"/>
    <w:rsid w:val="00AA21F5"/>
    <w:rsid w:val="00AF7EAB"/>
    <w:rsid w:val="00B0378C"/>
    <w:rsid w:val="00B13E10"/>
    <w:rsid w:val="00C64B89"/>
    <w:rsid w:val="00C65A2C"/>
    <w:rsid w:val="00D44464"/>
    <w:rsid w:val="00DB5D21"/>
    <w:rsid w:val="00E1552F"/>
    <w:rsid w:val="00EF2C7F"/>
    <w:rsid w:val="00F9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5A33A8CDE1439C919EF701BD021358">
    <w:name w:val="C05A33A8CDE1439C919EF701BD021358"/>
  </w:style>
  <w:style w:type="character" w:styleId="Emphasis">
    <w:name w:val="Emphasis"/>
    <w:basedOn w:val="DefaultParagraphFont"/>
    <w:uiPriority w:val="99"/>
    <w:unhideWhenUsed/>
    <w:qFormat/>
    <w:rPr>
      <w:iC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03eba1-667b-4ba7-8404-fa7a84d71181" xsi:nil="true"/>
    <lcf76f155ced4ddcb4097134ff3c332f xmlns="56867fe5-77cf-4a62-ad06-d4968e56f73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6140713E47748AC439655881B9D71" ma:contentTypeVersion="18" ma:contentTypeDescription="Create a new document." ma:contentTypeScope="" ma:versionID="adcb9cc3df064fb65df2976e5de4096d">
  <xsd:schema xmlns:xsd="http://www.w3.org/2001/XMLSchema" xmlns:xs="http://www.w3.org/2001/XMLSchema" xmlns:p="http://schemas.microsoft.com/office/2006/metadata/properties" xmlns:ns2="56867fe5-77cf-4a62-ad06-d4968e56f738" xmlns:ns3="8003eba1-667b-4ba7-8404-fa7a84d71181" targetNamespace="http://schemas.microsoft.com/office/2006/metadata/properties" ma:root="true" ma:fieldsID="439d9f4f6310ecc51b24055181fb8a1e" ns2:_="" ns3:_="">
    <xsd:import namespace="56867fe5-77cf-4a62-ad06-d4968e56f738"/>
    <xsd:import namespace="8003eba1-667b-4ba7-8404-fa7a84d71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67fe5-77cf-4a62-ad06-d4968e56f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def9a0-bf10-44f0-8187-b89dd0d6c9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3eba1-667b-4ba7-8404-fa7a84d71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73cbda-815f-414c-875a-a8b40186495a}" ma:internalName="TaxCatchAll" ma:showField="CatchAllData" ma:web="8003eba1-667b-4ba7-8404-fa7a84d71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FA2E24-C370-4A8C-A6D5-409A1569DCCD}">
  <ds:schemaRefs>
    <ds:schemaRef ds:uri="http://schemas.microsoft.com/office/2006/metadata/properties"/>
    <ds:schemaRef ds:uri="http://schemas.microsoft.com/office/infopath/2007/PartnerControls"/>
    <ds:schemaRef ds:uri="8003eba1-667b-4ba7-8404-fa7a84d71181"/>
    <ds:schemaRef ds:uri="56867fe5-77cf-4a62-ad06-d4968e56f738"/>
  </ds:schemaRefs>
</ds:datastoreItem>
</file>

<file path=customXml/itemProps2.xml><?xml version="1.0" encoding="utf-8"?>
<ds:datastoreItem xmlns:ds="http://schemas.openxmlformats.org/officeDocument/2006/customXml" ds:itemID="{0898D4D6-428F-4507-A80F-9A317FDA64C9}"/>
</file>

<file path=customXml/itemProps3.xml><?xml version="1.0" encoding="utf-8"?>
<ds:datastoreItem xmlns:ds="http://schemas.openxmlformats.org/officeDocument/2006/customXml" ds:itemID="{E6C5A8DD-5985-4176-9E68-598B0C041E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(Blue Gradient design).dotx</Template>
  <TotalTime>11</TotalTime>
  <Pages>2</Pages>
  <Words>238</Words>
  <Characters>1541</Characters>
  <Application>Microsoft Office Word</Application>
  <DocSecurity>0</DocSecurity>
  <Lines>308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Grow Learn Play project CIC</dc:subject>
  <dc:creator>Amanda Powell</dc:creator>
  <cp:keywords/>
  <cp:lastModifiedBy>Jennie Clarke</cp:lastModifiedBy>
  <cp:revision>9</cp:revision>
  <dcterms:created xsi:type="dcterms:W3CDTF">2026-01-07T08:02:00Z</dcterms:created>
  <dcterms:modified xsi:type="dcterms:W3CDTF">2026-01-07T08:13:00Z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0x0101002316140713E47748AC439655881B9D71</vt:lpwstr>
  </property>
  <property fmtid="{D5CDD505-2E9C-101B-9397-08002B2CF9AE}" pid="3" name="MediaServiceImageTags">
    <vt:lpwstr/>
  </property>
</Properties>
</file>